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94E0B" w14:textId="77777777" w:rsidR="001501C7" w:rsidRDefault="001501C7" w:rsidP="00CB226F">
      <w:pPr>
        <w:jc w:val="right"/>
        <w:rPr>
          <w:rFonts w:cs="Arial"/>
          <w:color w:val="1F497D"/>
          <w:sz w:val="44"/>
          <w:szCs w:val="44"/>
        </w:rPr>
        <w:sectPr w:rsidR="001501C7" w:rsidSect="00785933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40" w:right="1440" w:bottom="1440" w:left="1440" w:header="0" w:footer="709" w:gutter="0"/>
          <w:cols w:space="708"/>
          <w:titlePg/>
          <w:docGrid w:linePitch="360"/>
        </w:sectPr>
      </w:pPr>
    </w:p>
    <w:p w14:paraId="03EF9010" w14:textId="77777777" w:rsidR="00047C6A" w:rsidRPr="003722C3" w:rsidRDefault="00047C6A" w:rsidP="00CA7B0E">
      <w:pPr>
        <w:jc w:val="center"/>
        <w:rPr>
          <w:rFonts w:asciiTheme="minorHAnsi" w:hAnsiTheme="minorHAnsi" w:cs="Arial"/>
          <w:b/>
          <w:color w:val="595959" w:themeColor="text1" w:themeTint="A6"/>
          <w:u w:val="single"/>
        </w:rPr>
      </w:pPr>
      <w:r w:rsidRPr="003722C3">
        <w:rPr>
          <w:rFonts w:asciiTheme="minorHAnsi" w:hAnsiTheme="minorHAnsi" w:cs="Arial"/>
          <w:b/>
          <w:color w:val="595959" w:themeColor="text1" w:themeTint="A6"/>
          <w:u w:val="single"/>
        </w:rPr>
        <w:t>Volunteer Application Form</w:t>
      </w:r>
    </w:p>
    <w:p w14:paraId="18766459" w14:textId="77777777" w:rsidR="00047C6A" w:rsidRPr="006A2ECC" w:rsidRDefault="00047C6A" w:rsidP="00047C6A">
      <w:pPr>
        <w:jc w:val="center"/>
        <w:rPr>
          <w:rFonts w:asciiTheme="minorHAnsi" w:hAnsiTheme="minorHAnsi" w:cs="Arial"/>
          <w:b/>
          <w:color w:val="595959" w:themeColor="text1" w:themeTint="A6"/>
          <w:u w:val="single"/>
        </w:rPr>
      </w:pPr>
    </w:p>
    <w:p w14:paraId="08978D32" w14:textId="77777777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  <w:r w:rsidRPr="006A2ECC">
        <w:rPr>
          <w:rFonts w:asciiTheme="minorHAnsi" w:hAnsiTheme="minorHAnsi" w:cs="Arial"/>
          <w:b/>
          <w:color w:val="595959" w:themeColor="text1" w:themeTint="A6"/>
          <w:u w:val="single"/>
        </w:rPr>
        <w:t>Personal Details</w:t>
      </w:r>
    </w:p>
    <w:p w14:paraId="39106CAA" w14:textId="77777777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</w:p>
    <w:tbl>
      <w:tblPr>
        <w:tblStyle w:val="TableGrid1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4106"/>
        <w:gridCol w:w="4904"/>
      </w:tblGrid>
      <w:tr w:rsidR="006A2ECC" w:rsidRPr="006A2ECC" w14:paraId="3507E647" w14:textId="77777777" w:rsidTr="003A7CD9">
        <w:tc>
          <w:tcPr>
            <w:tcW w:w="4106" w:type="dxa"/>
          </w:tcPr>
          <w:p w14:paraId="462583C2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Full Name</w:t>
            </w:r>
          </w:p>
        </w:tc>
        <w:tc>
          <w:tcPr>
            <w:tcW w:w="4904" w:type="dxa"/>
          </w:tcPr>
          <w:p w14:paraId="283C86B0" w14:textId="77777777" w:rsidR="00047C6A" w:rsidRPr="006A2ECC" w:rsidRDefault="00047C6A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19D8C5CA" w14:textId="77777777" w:rsidTr="003A7CD9">
        <w:tc>
          <w:tcPr>
            <w:tcW w:w="4106" w:type="dxa"/>
          </w:tcPr>
          <w:p w14:paraId="0B1A118E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Address</w:t>
            </w:r>
          </w:p>
          <w:p w14:paraId="02202D50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4904" w:type="dxa"/>
          </w:tcPr>
          <w:p w14:paraId="2776F66F" w14:textId="77777777" w:rsidR="00047C6A" w:rsidRPr="006A2ECC" w:rsidRDefault="00047C6A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3FAA889D" w14:textId="77777777" w:rsidTr="003A7CD9">
        <w:tc>
          <w:tcPr>
            <w:tcW w:w="4106" w:type="dxa"/>
          </w:tcPr>
          <w:p w14:paraId="2E04AADF" w14:textId="6CC3B9C9" w:rsidR="00047C6A" w:rsidRPr="006A2ECC" w:rsidRDefault="006A2ECC" w:rsidP="00B508AD">
            <w:pPr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Mobile number</w:t>
            </w:r>
          </w:p>
        </w:tc>
        <w:tc>
          <w:tcPr>
            <w:tcW w:w="4904" w:type="dxa"/>
          </w:tcPr>
          <w:p w14:paraId="041BF59F" w14:textId="77777777" w:rsidR="00047C6A" w:rsidRPr="006A2ECC" w:rsidRDefault="00047C6A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54EFB9AE" w14:textId="77777777" w:rsidTr="003A7CD9">
        <w:tc>
          <w:tcPr>
            <w:tcW w:w="4106" w:type="dxa"/>
          </w:tcPr>
          <w:p w14:paraId="6A9F7DEA" w14:textId="6494A987" w:rsidR="006A2ECC" w:rsidRPr="006A2ECC" w:rsidRDefault="006A2ECC" w:rsidP="006A2ECC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Home phone number</w:t>
            </w:r>
            <w:r w:rsidR="003A7CD9">
              <w:rPr>
                <w:rFonts w:asciiTheme="minorHAnsi" w:hAnsiTheme="minorHAnsi" w:cs="Arial"/>
                <w:color w:val="595959" w:themeColor="text1" w:themeTint="A6"/>
              </w:rPr>
              <w:t xml:space="preserve"> (if different)</w:t>
            </w:r>
          </w:p>
        </w:tc>
        <w:tc>
          <w:tcPr>
            <w:tcW w:w="4904" w:type="dxa"/>
          </w:tcPr>
          <w:p w14:paraId="03AE689B" w14:textId="77777777" w:rsidR="006A2ECC" w:rsidRPr="006A2ECC" w:rsidRDefault="006A2ECC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  <w:bookmarkStart w:id="0" w:name="_GoBack"/>
            <w:bookmarkEnd w:id="0"/>
          </w:p>
        </w:tc>
      </w:tr>
      <w:tr w:rsidR="006A2ECC" w:rsidRPr="006A2ECC" w14:paraId="133935EC" w14:textId="77777777" w:rsidTr="003A7CD9">
        <w:tc>
          <w:tcPr>
            <w:tcW w:w="4106" w:type="dxa"/>
          </w:tcPr>
          <w:p w14:paraId="4640A400" w14:textId="3FF19AE6" w:rsidR="0006289F" w:rsidRPr="006A2ECC" w:rsidRDefault="0099177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Emergency contact details</w:t>
            </w:r>
            <w:r w:rsidR="003A7CD9">
              <w:rPr>
                <w:rFonts w:asciiTheme="minorHAnsi" w:hAnsiTheme="minorHAnsi" w:cs="Arial"/>
                <w:color w:val="595959" w:themeColor="text1" w:themeTint="A6"/>
              </w:rPr>
              <w:t xml:space="preserve"> </w:t>
            </w:r>
          </w:p>
        </w:tc>
        <w:tc>
          <w:tcPr>
            <w:tcW w:w="4904" w:type="dxa"/>
          </w:tcPr>
          <w:p w14:paraId="38E062C0" w14:textId="77777777" w:rsidR="0006289F" w:rsidRPr="006A2ECC" w:rsidRDefault="0006289F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05B61DCF" w14:textId="77777777" w:rsidTr="003A7CD9">
        <w:tc>
          <w:tcPr>
            <w:tcW w:w="4106" w:type="dxa"/>
          </w:tcPr>
          <w:p w14:paraId="0C47BD30" w14:textId="5283BB60" w:rsidR="003110EC" w:rsidRPr="006A2ECC" w:rsidRDefault="0099177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Email address</w:t>
            </w:r>
          </w:p>
        </w:tc>
        <w:tc>
          <w:tcPr>
            <w:tcW w:w="4904" w:type="dxa"/>
          </w:tcPr>
          <w:p w14:paraId="37319F39" w14:textId="77777777" w:rsidR="003110EC" w:rsidRPr="006A2ECC" w:rsidRDefault="003110EC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15E5ACF8" w14:textId="77777777" w:rsidTr="003A7CD9">
        <w:tc>
          <w:tcPr>
            <w:tcW w:w="4106" w:type="dxa"/>
          </w:tcPr>
          <w:p w14:paraId="5474C937" w14:textId="0E3D3F61" w:rsidR="0099177E" w:rsidRPr="006A2ECC" w:rsidRDefault="006A2ECC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Date of b</w:t>
            </w:r>
            <w:r w:rsidR="0099177E" w:rsidRPr="006A2ECC">
              <w:rPr>
                <w:rFonts w:asciiTheme="minorHAnsi" w:hAnsiTheme="minorHAnsi" w:cs="Arial"/>
                <w:color w:val="595959" w:themeColor="text1" w:themeTint="A6"/>
              </w:rPr>
              <w:t>irth</w:t>
            </w:r>
          </w:p>
        </w:tc>
        <w:tc>
          <w:tcPr>
            <w:tcW w:w="4904" w:type="dxa"/>
          </w:tcPr>
          <w:p w14:paraId="1F583493" w14:textId="77777777" w:rsidR="0099177E" w:rsidRPr="006A2ECC" w:rsidRDefault="0099177E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6A2ECC" w:rsidRPr="006A2ECC" w14:paraId="3D44A6FA" w14:textId="77777777" w:rsidTr="003A7CD9">
        <w:tc>
          <w:tcPr>
            <w:tcW w:w="4106" w:type="dxa"/>
          </w:tcPr>
          <w:p w14:paraId="36A24858" w14:textId="66EE3E59" w:rsidR="003110EC" w:rsidRPr="006A2ECC" w:rsidRDefault="003110EC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Are you a Beyond Housing tenant?</w:t>
            </w:r>
          </w:p>
        </w:tc>
        <w:tc>
          <w:tcPr>
            <w:tcW w:w="4904" w:type="dxa"/>
          </w:tcPr>
          <w:p w14:paraId="0ABE3003" w14:textId="77777777" w:rsidR="003110EC" w:rsidRPr="006A2ECC" w:rsidRDefault="003110EC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3A7CD9" w:rsidRPr="006A2ECC" w14:paraId="36509391" w14:textId="77777777" w:rsidTr="003A7CD9">
        <w:tc>
          <w:tcPr>
            <w:tcW w:w="4106" w:type="dxa"/>
          </w:tcPr>
          <w:p w14:paraId="757D702A" w14:textId="36E308BD" w:rsidR="003A7CD9" w:rsidRPr="006A2ECC" w:rsidRDefault="003A7CD9" w:rsidP="003722C3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 xml:space="preserve">Do you have access to a computer/smartphone?  </w:t>
            </w:r>
          </w:p>
        </w:tc>
        <w:tc>
          <w:tcPr>
            <w:tcW w:w="4904" w:type="dxa"/>
          </w:tcPr>
          <w:p w14:paraId="6844E6A1" w14:textId="3CB23E3F" w:rsidR="003A7CD9" w:rsidRPr="006A2ECC" w:rsidRDefault="003A7CD9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3A7CD9" w:rsidRPr="006A2ECC" w14:paraId="4F135D7C" w14:textId="77777777" w:rsidTr="003A7CD9">
        <w:tc>
          <w:tcPr>
            <w:tcW w:w="4106" w:type="dxa"/>
          </w:tcPr>
          <w:p w14:paraId="693B6E54" w14:textId="2DA942D5" w:rsidR="003A7CD9" w:rsidRDefault="003A7CD9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Do you have access to the internet?</w:t>
            </w:r>
          </w:p>
        </w:tc>
        <w:tc>
          <w:tcPr>
            <w:tcW w:w="4904" w:type="dxa"/>
          </w:tcPr>
          <w:p w14:paraId="28047BF0" w14:textId="77777777" w:rsidR="003A7CD9" w:rsidRPr="006A2ECC" w:rsidRDefault="003A7CD9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  <w:tr w:rsidR="003A7CD9" w:rsidRPr="006A2ECC" w14:paraId="4BD42068" w14:textId="77777777" w:rsidTr="003A7CD9">
        <w:tc>
          <w:tcPr>
            <w:tcW w:w="4106" w:type="dxa"/>
          </w:tcPr>
          <w:p w14:paraId="729D84BA" w14:textId="58FB2FA1" w:rsidR="003A7CD9" w:rsidRDefault="003A7CD9" w:rsidP="00AB5A8A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Do you have access to a v</w:t>
            </w:r>
            <w:r w:rsidR="00AB5A8A">
              <w:rPr>
                <w:rFonts w:asciiTheme="minorHAnsi" w:hAnsiTheme="minorHAnsi" w:cs="Arial"/>
                <w:color w:val="595959" w:themeColor="text1" w:themeTint="A6"/>
              </w:rPr>
              <w:t>ehicle?</w:t>
            </w:r>
          </w:p>
        </w:tc>
        <w:tc>
          <w:tcPr>
            <w:tcW w:w="4904" w:type="dxa"/>
          </w:tcPr>
          <w:p w14:paraId="1FF9C3AA" w14:textId="77777777" w:rsidR="003A7CD9" w:rsidRPr="006A2ECC" w:rsidRDefault="003A7CD9" w:rsidP="00B508AD">
            <w:pPr>
              <w:jc w:val="center"/>
              <w:rPr>
                <w:rFonts w:asciiTheme="minorHAnsi" w:hAnsiTheme="minorHAnsi" w:cs="Arial"/>
                <w:b/>
                <w:color w:val="595959" w:themeColor="text1" w:themeTint="A6"/>
                <w:u w:val="single"/>
              </w:rPr>
            </w:pPr>
          </w:p>
        </w:tc>
      </w:tr>
    </w:tbl>
    <w:p w14:paraId="5D15CF08" w14:textId="77777777" w:rsidR="00616525" w:rsidRPr="006A2ECC" w:rsidRDefault="00616525" w:rsidP="00616525">
      <w:pPr>
        <w:rPr>
          <w:rFonts w:asciiTheme="minorHAnsi" w:eastAsia="Arial" w:hAnsiTheme="minorHAnsi" w:cs="Arial"/>
          <w:b/>
          <w:color w:val="595959" w:themeColor="text1" w:themeTint="A6"/>
        </w:rPr>
      </w:pPr>
    </w:p>
    <w:p w14:paraId="0C8F1207" w14:textId="26FF7E8A" w:rsidR="00616525" w:rsidRPr="006A2ECC" w:rsidRDefault="00616525" w:rsidP="00616525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  <w:r w:rsidRPr="006A2ECC">
        <w:rPr>
          <w:rFonts w:asciiTheme="minorHAnsi" w:eastAsia="Arial" w:hAnsiTheme="minorHAnsi" w:cs="Arial"/>
          <w:b/>
          <w:color w:val="595959" w:themeColor="text1" w:themeTint="A6"/>
          <w:u w:val="single"/>
        </w:rPr>
        <w:t>How would you prefer to be contacted?</w:t>
      </w:r>
      <w:r w:rsidR="006A2ECC" w:rsidRPr="006A2ECC">
        <w:rPr>
          <w:rFonts w:asciiTheme="minorHAnsi" w:eastAsia="Arial" w:hAnsiTheme="minorHAnsi" w:cs="Arial"/>
          <w:b/>
          <w:color w:val="595959" w:themeColor="text1" w:themeTint="A6"/>
          <w:u w:val="single"/>
        </w:rPr>
        <w:t xml:space="preserve"> Please tick</w:t>
      </w:r>
    </w:p>
    <w:p w14:paraId="67B34D17" w14:textId="77777777" w:rsidR="00616525" w:rsidRPr="006A2ECC" w:rsidRDefault="00616525" w:rsidP="00616525">
      <w:pPr>
        <w:rPr>
          <w:rFonts w:asciiTheme="minorHAnsi" w:eastAsia="Arial" w:hAnsiTheme="minorHAnsi" w:cs="Arial"/>
          <w:b/>
          <w:color w:val="595959" w:themeColor="text1" w:themeTint="A6"/>
        </w:rPr>
      </w:pPr>
    </w:p>
    <w:tbl>
      <w:tblPr>
        <w:tblStyle w:val="TableGrid2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2248"/>
        <w:gridCol w:w="2251"/>
        <w:gridCol w:w="2257"/>
        <w:gridCol w:w="2254"/>
      </w:tblGrid>
      <w:tr w:rsidR="006A2ECC" w:rsidRPr="006A2ECC" w14:paraId="6B38DB14" w14:textId="77777777" w:rsidTr="003A7CD9">
        <w:trPr>
          <w:trHeight w:val="497"/>
        </w:trPr>
        <w:tc>
          <w:tcPr>
            <w:tcW w:w="2308" w:type="dxa"/>
          </w:tcPr>
          <w:p w14:paraId="1B415152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  <w:p w14:paraId="33D96E03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Email  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1922086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  <w:p w14:paraId="375E3DE9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</w:tc>
        <w:tc>
          <w:tcPr>
            <w:tcW w:w="2308" w:type="dxa"/>
          </w:tcPr>
          <w:p w14:paraId="3579DECC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  <w:p w14:paraId="1F651912" w14:textId="4D2700E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Letter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1316987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1CF4"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310" w:type="dxa"/>
          </w:tcPr>
          <w:p w14:paraId="047F7CAB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  <w:p w14:paraId="29DE5748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Mobile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1748259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310" w:type="dxa"/>
          </w:tcPr>
          <w:p w14:paraId="51C7309C" w14:textId="77777777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>Home</w:t>
            </w:r>
          </w:p>
          <w:p w14:paraId="61A0A723" w14:textId="5BFBA47B" w:rsidR="00616525" w:rsidRPr="00BD2073" w:rsidRDefault="00616525" w:rsidP="0099177E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Phone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7696250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D2073"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</w:tr>
    </w:tbl>
    <w:p w14:paraId="0DC68E07" w14:textId="77777777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</w:p>
    <w:p w14:paraId="154367C8" w14:textId="1CCBA42D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  <w:r w:rsidRPr="006A2ECC">
        <w:rPr>
          <w:rFonts w:asciiTheme="minorHAnsi" w:hAnsiTheme="minorHAnsi" w:cs="Arial"/>
          <w:b/>
          <w:color w:val="595959" w:themeColor="text1" w:themeTint="A6"/>
          <w:u w:val="single"/>
        </w:rPr>
        <w:t xml:space="preserve">When can you volunteer? </w:t>
      </w:r>
      <w:r w:rsidR="006A2ECC" w:rsidRPr="006A2ECC">
        <w:rPr>
          <w:rFonts w:asciiTheme="minorHAnsi" w:eastAsia="Arial" w:hAnsiTheme="minorHAnsi" w:cs="Arial"/>
          <w:b/>
          <w:color w:val="595959" w:themeColor="text1" w:themeTint="A6"/>
          <w:u w:val="single"/>
        </w:rPr>
        <w:t>Please tick</w:t>
      </w:r>
    </w:p>
    <w:p w14:paraId="55F110D6" w14:textId="77777777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</w:p>
    <w:p w14:paraId="1C1FCFE4" w14:textId="268C7BE2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  <w:r w:rsidRPr="006A2ECC">
        <w:rPr>
          <w:rFonts w:asciiTheme="minorHAnsi" w:hAnsiTheme="minorHAnsi" w:cs="Arial"/>
          <w:color w:val="595959" w:themeColor="text1" w:themeTint="A6"/>
        </w:rPr>
        <w:t>Tick the day/s and tim</w:t>
      </w:r>
      <w:r w:rsidR="00BD2073">
        <w:rPr>
          <w:rFonts w:asciiTheme="minorHAnsi" w:hAnsiTheme="minorHAnsi" w:cs="Arial"/>
          <w:color w:val="595959" w:themeColor="text1" w:themeTint="A6"/>
        </w:rPr>
        <w:t>e/s you can volunteer…</w:t>
      </w:r>
    </w:p>
    <w:tbl>
      <w:tblPr>
        <w:tblStyle w:val="TableGrid1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2309"/>
        <w:gridCol w:w="2308"/>
        <w:gridCol w:w="3600"/>
      </w:tblGrid>
      <w:tr w:rsidR="003A615E" w:rsidRPr="006A2ECC" w14:paraId="2D07BD77" w14:textId="77777777" w:rsidTr="00F35A8B">
        <w:tc>
          <w:tcPr>
            <w:tcW w:w="2309" w:type="dxa"/>
          </w:tcPr>
          <w:p w14:paraId="0B7711C2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Day</w:t>
            </w:r>
          </w:p>
        </w:tc>
        <w:tc>
          <w:tcPr>
            <w:tcW w:w="2308" w:type="dxa"/>
          </w:tcPr>
          <w:p w14:paraId="71F0EE3B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Morning</w:t>
            </w:r>
          </w:p>
        </w:tc>
        <w:tc>
          <w:tcPr>
            <w:tcW w:w="3600" w:type="dxa"/>
          </w:tcPr>
          <w:p w14:paraId="42F03476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Afternoon</w:t>
            </w:r>
          </w:p>
        </w:tc>
      </w:tr>
      <w:tr w:rsidR="003A615E" w:rsidRPr="006A2ECC" w14:paraId="629DA2EB" w14:textId="77777777" w:rsidTr="00F35A8B">
        <w:tc>
          <w:tcPr>
            <w:tcW w:w="2309" w:type="dxa"/>
          </w:tcPr>
          <w:p w14:paraId="1CFC3D8C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Monday</w:t>
            </w:r>
          </w:p>
        </w:tc>
        <w:tc>
          <w:tcPr>
            <w:tcW w:w="2308" w:type="dxa"/>
          </w:tcPr>
          <w:p w14:paraId="13D1E9FF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3600" w:type="dxa"/>
          </w:tcPr>
          <w:p w14:paraId="770A8FB5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  <w:tr w:rsidR="003A615E" w:rsidRPr="006A2ECC" w14:paraId="0362A25B" w14:textId="77777777" w:rsidTr="00F35A8B">
        <w:tc>
          <w:tcPr>
            <w:tcW w:w="2309" w:type="dxa"/>
          </w:tcPr>
          <w:p w14:paraId="547FF09B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Tuesday</w:t>
            </w:r>
          </w:p>
        </w:tc>
        <w:tc>
          <w:tcPr>
            <w:tcW w:w="2308" w:type="dxa"/>
          </w:tcPr>
          <w:p w14:paraId="4B3E3EFA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3600" w:type="dxa"/>
          </w:tcPr>
          <w:p w14:paraId="2E02E067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  <w:tr w:rsidR="003A615E" w:rsidRPr="006A2ECC" w14:paraId="72262A29" w14:textId="77777777" w:rsidTr="00F35A8B">
        <w:tc>
          <w:tcPr>
            <w:tcW w:w="2309" w:type="dxa"/>
          </w:tcPr>
          <w:p w14:paraId="79FB2F42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Wednesday</w:t>
            </w:r>
          </w:p>
        </w:tc>
        <w:tc>
          <w:tcPr>
            <w:tcW w:w="2308" w:type="dxa"/>
          </w:tcPr>
          <w:p w14:paraId="3450EBA4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3600" w:type="dxa"/>
          </w:tcPr>
          <w:p w14:paraId="1F6CC560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  <w:tr w:rsidR="003A615E" w:rsidRPr="006A2ECC" w14:paraId="504918D1" w14:textId="77777777" w:rsidTr="00F35A8B">
        <w:tc>
          <w:tcPr>
            <w:tcW w:w="2309" w:type="dxa"/>
          </w:tcPr>
          <w:p w14:paraId="3D2C5EA1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Thursday</w:t>
            </w:r>
          </w:p>
        </w:tc>
        <w:tc>
          <w:tcPr>
            <w:tcW w:w="2308" w:type="dxa"/>
          </w:tcPr>
          <w:p w14:paraId="6A372A84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3600" w:type="dxa"/>
          </w:tcPr>
          <w:p w14:paraId="6166F699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  <w:tr w:rsidR="003A615E" w:rsidRPr="006A2ECC" w14:paraId="188DEDB5" w14:textId="77777777" w:rsidTr="00F35A8B">
        <w:tc>
          <w:tcPr>
            <w:tcW w:w="2309" w:type="dxa"/>
          </w:tcPr>
          <w:p w14:paraId="1F49E976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Friday</w:t>
            </w:r>
          </w:p>
        </w:tc>
        <w:tc>
          <w:tcPr>
            <w:tcW w:w="2308" w:type="dxa"/>
          </w:tcPr>
          <w:p w14:paraId="718E1E0B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3600" w:type="dxa"/>
          </w:tcPr>
          <w:p w14:paraId="74238574" w14:textId="77777777" w:rsidR="003A615E" w:rsidRPr="006A2ECC" w:rsidRDefault="003A615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</w:tbl>
    <w:p w14:paraId="16E79BC6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</w:p>
    <w:p w14:paraId="260310AC" w14:textId="6281339A" w:rsidR="00616525" w:rsidRPr="006A2ECC" w:rsidRDefault="00616525" w:rsidP="00616525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  <w:r w:rsidRPr="006A2ECC">
        <w:rPr>
          <w:rFonts w:asciiTheme="minorHAnsi" w:eastAsia="Arial" w:hAnsiTheme="minorHAnsi" w:cs="Arial"/>
          <w:b/>
          <w:color w:val="595959" w:themeColor="text1" w:themeTint="A6"/>
          <w:u w:val="single"/>
        </w:rPr>
        <w:t>Which area/s are you most interested in? Please tick</w:t>
      </w:r>
    </w:p>
    <w:p w14:paraId="06347898" w14:textId="77777777" w:rsidR="00616525" w:rsidRPr="006A2ECC" w:rsidRDefault="00616525" w:rsidP="00047C6A">
      <w:pPr>
        <w:rPr>
          <w:rFonts w:asciiTheme="minorHAnsi" w:hAnsiTheme="minorHAnsi" w:cs="Arial"/>
          <w:color w:val="595959" w:themeColor="text1" w:themeTint="A6"/>
        </w:rPr>
      </w:pPr>
    </w:p>
    <w:tbl>
      <w:tblPr>
        <w:tblStyle w:val="TableGrid3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3172"/>
        <w:gridCol w:w="5838"/>
      </w:tblGrid>
      <w:tr w:rsidR="006A2ECC" w:rsidRPr="006A2ECC" w14:paraId="64B3392A" w14:textId="77777777" w:rsidTr="009D4752">
        <w:tc>
          <w:tcPr>
            <w:tcW w:w="3172" w:type="dxa"/>
            <w:hideMark/>
          </w:tcPr>
          <w:p w14:paraId="316C15EC" w14:textId="77777777" w:rsidR="00616525" w:rsidRPr="006A2ECC" w:rsidRDefault="00616525" w:rsidP="0099177E">
            <w:pPr>
              <w:rPr>
                <w:rFonts w:asciiTheme="minorHAnsi" w:hAnsiTheme="minorHAnsi" w:cs="Arial"/>
                <w:b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b/>
                <w:color w:val="595959" w:themeColor="text1" w:themeTint="A6"/>
              </w:rPr>
              <w:t>Project / Area</w:t>
            </w:r>
          </w:p>
        </w:tc>
        <w:tc>
          <w:tcPr>
            <w:tcW w:w="5838" w:type="dxa"/>
            <w:hideMark/>
          </w:tcPr>
          <w:p w14:paraId="1A91C159" w14:textId="77777777" w:rsidR="00616525" w:rsidRPr="006A2ECC" w:rsidRDefault="00616525" w:rsidP="0099177E">
            <w:pPr>
              <w:rPr>
                <w:rFonts w:asciiTheme="minorHAnsi" w:hAnsiTheme="minorHAnsi" w:cs="Arial"/>
                <w:b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b/>
                <w:color w:val="595959" w:themeColor="text1" w:themeTint="A6"/>
              </w:rPr>
              <w:t>Volunteer Role</w:t>
            </w:r>
          </w:p>
        </w:tc>
      </w:tr>
      <w:tr w:rsidR="006A2ECC" w:rsidRPr="006A2ECC" w14:paraId="1CA47753" w14:textId="77777777" w:rsidTr="009D4752">
        <w:tc>
          <w:tcPr>
            <w:tcW w:w="3172" w:type="dxa"/>
            <w:hideMark/>
          </w:tcPr>
          <w:p w14:paraId="4AA4E530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  <w:hideMark/>
          </w:tcPr>
          <w:p w14:paraId="32F92F9D" w14:textId="38435A01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Reception/Administration Support Assistant</w:t>
            </w:r>
            <w:r w:rsidR="009D4752">
              <w:rPr>
                <w:rFonts w:asciiTheme="minorHAnsi" w:hAnsiTheme="minorHAnsi" w:cs="Arial"/>
                <w:color w:val="595959" w:themeColor="text1" w:themeTint="A6"/>
              </w:rPr>
              <w:t xml:space="preserve"> (WF)</w:t>
            </w:r>
          </w:p>
        </w:tc>
      </w:tr>
      <w:tr w:rsidR="006A2ECC" w:rsidRPr="006A2ECC" w14:paraId="7940E860" w14:textId="77777777" w:rsidTr="009D4752">
        <w:tc>
          <w:tcPr>
            <w:tcW w:w="3172" w:type="dxa"/>
            <w:hideMark/>
          </w:tcPr>
          <w:p w14:paraId="6C826418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5838" w:type="dxa"/>
            <w:hideMark/>
          </w:tcPr>
          <w:p w14:paraId="6146EEB8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  <w:tr w:rsidR="006A2ECC" w:rsidRPr="006A2ECC" w14:paraId="6A6F306D" w14:textId="77777777" w:rsidTr="009D4752">
        <w:tc>
          <w:tcPr>
            <w:tcW w:w="3172" w:type="dxa"/>
            <w:hideMark/>
          </w:tcPr>
          <w:p w14:paraId="4A1F9B6B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  <w:hideMark/>
          </w:tcPr>
          <w:p w14:paraId="399A2AF8" w14:textId="398ABF34" w:rsidR="00616525" w:rsidRPr="006A2ECC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Garden</w:t>
            </w:r>
            <w:r w:rsidR="00616525" w:rsidRPr="006A2ECC">
              <w:rPr>
                <w:rFonts w:asciiTheme="minorHAnsi" w:hAnsiTheme="minorHAnsi" w:cs="Arial"/>
                <w:color w:val="595959" w:themeColor="text1" w:themeTint="A6"/>
              </w:rPr>
              <w:t xml:space="preserve"> Assistant</w:t>
            </w:r>
          </w:p>
        </w:tc>
      </w:tr>
      <w:tr w:rsidR="006A2ECC" w:rsidRPr="006A2ECC" w14:paraId="7E6B6712" w14:textId="77777777" w:rsidTr="009D4752">
        <w:tc>
          <w:tcPr>
            <w:tcW w:w="3172" w:type="dxa"/>
            <w:hideMark/>
          </w:tcPr>
          <w:p w14:paraId="46A1B89D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  <w:hideMark/>
          </w:tcPr>
          <w:p w14:paraId="453431E8" w14:textId="1B104EFC" w:rsidR="00616525" w:rsidRPr="006A2ECC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 xml:space="preserve">IT </w:t>
            </w:r>
            <w:r w:rsidR="00616525" w:rsidRPr="006A2ECC">
              <w:rPr>
                <w:rFonts w:asciiTheme="minorHAnsi" w:hAnsiTheme="minorHAnsi" w:cs="Arial"/>
                <w:color w:val="595959" w:themeColor="text1" w:themeTint="A6"/>
              </w:rPr>
              <w:t>Work Support Champion</w:t>
            </w:r>
          </w:p>
        </w:tc>
      </w:tr>
      <w:tr w:rsidR="006A2ECC" w:rsidRPr="006A2ECC" w14:paraId="466AA055" w14:textId="77777777" w:rsidTr="009D4752">
        <w:tc>
          <w:tcPr>
            <w:tcW w:w="3172" w:type="dxa"/>
          </w:tcPr>
          <w:p w14:paraId="795E1CEA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</w:tcPr>
          <w:p w14:paraId="2A88351F" w14:textId="226F13B0" w:rsidR="00616525" w:rsidRPr="006A2ECC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Marquee S</w:t>
            </w:r>
            <w:r w:rsidR="00616525" w:rsidRPr="006A2ECC">
              <w:rPr>
                <w:rFonts w:asciiTheme="minorHAnsi" w:hAnsiTheme="minorHAnsi" w:cs="Arial"/>
                <w:color w:val="595959" w:themeColor="text1" w:themeTint="A6"/>
              </w:rPr>
              <w:t xml:space="preserve">upport </w:t>
            </w:r>
          </w:p>
        </w:tc>
      </w:tr>
      <w:tr w:rsidR="006A2ECC" w:rsidRPr="006A2ECC" w14:paraId="33607623" w14:textId="77777777" w:rsidTr="009D4752">
        <w:tc>
          <w:tcPr>
            <w:tcW w:w="3172" w:type="dxa"/>
          </w:tcPr>
          <w:p w14:paraId="0395ADF5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</w:tcPr>
          <w:p w14:paraId="203F31A6" w14:textId="7AE4DFFF" w:rsidR="00616525" w:rsidRPr="006A2ECC" w:rsidRDefault="009D4752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Events Assistant</w:t>
            </w:r>
          </w:p>
        </w:tc>
      </w:tr>
      <w:tr w:rsidR="006A2ECC" w:rsidRPr="006A2ECC" w14:paraId="7378A94B" w14:textId="77777777" w:rsidTr="009D4752">
        <w:tc>
          <w:tcPr>
            <w:tcW w:w="3172" w:type="dxa"/>
          </w:tcPr>
          <w:p w14:paraId="16A0E579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</w:tcPr>
          <w:p w14:paraId="359014BF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Woodwork Support Volunteer</w:t>
            </w:r>
          </w:p>
        </w:tc>
      </w:tr>
      <w:tr w:rsidR="006A2ECC" w:rsidRPr="006A2ECC" w14:paraId="2CE0E7E0" w14:textId="77777777" w:rsidTr="009D4752">
        <w:tc>
          <w:tcPr>
            <w:tcW w:w="3172" w:type="dxa"/>
          </w:tcPr>
          <w:p w14:paraId="77038E24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Westfield Farm</w:t>
            </w:r>
          </w:p>
        </w:tc>
        <w:tc>
          <w:tcPr>
            <w:tcW w:w="5838" w:type="dxa"/>
          </w:tcPr>
          <w:p w14:paraId="5E70EA7F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Meet and Greet</w:t>
            </w:r>
          </w:p>
        </w:tc>
      </w:tr>
      <w:tr w:rsidR="006A2ECC" w:rsidRPr="006A2ECC" w14:paraId="592D9E77" w14:textId="77777777" w:rsidTr="009D4752">
        <w:tc>
          <w:tcPr>
            <w:tcW w:w="3172" w:type="dxa"/>
          </w:tcPr>
          <w:p w14:paraId="34EC26EB" w14:textId="77777777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The Dunes, Redcar</w:t>
            </w:r>
          </w:p>
        </w:tc>
        <w:tc>
          <w:tcPr>
            <w:tcW w:w="5838" w:type="dxa"/>
          </w:tcPr>
          <w:p w14:paraId="629DC223" w14:textId="0DB8B9F9" w:rsidR="00616525" w:rsidRPr="006A2ECC" w:rsidRDefault="00616525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Activities Assistant</w:t>
            </w:r>
            <w:r w:rsidR="005A33EA">
              <w:rPr>
                <w:rFonts w:asciiTheme="minorHAnsi" w:hAnsiTheme="minorHAnsi" w:cs="Arial"/>
                <w:color w:val="595959" w:themeColor="text1" w:themeTint="A6"/>
              </w:rPr>
              <w:t xml:space="preserve"> (Seasonal)</w:t>
            </w:r>
          </w:p>
        </w:tc>
      </w:tr>
      <w:tr w:rsidR="00BE4FDE" w:rsidRPr="006A2ECC" w14:paraId="773D6DC9" w14:textId="77777777" w:rsidTr="009D4752">
        <w:tc>
          <w:tcPr>
            <w:tcW w:w="3172" w:type="dxa"/>
          </w:tcPr>
          <w:p w14:paraId="74919AE7" w14:textId="3DCB2030" w:rsidR="00BE4FDE" w:rsidRPr="006A2ECC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Scarborough/Redcar</w:t>
            </w:r>
          </w:p>
        </w:tc>
        <w:tc>
          <w:tcPr>
            <w:tcW w:w="5838" w:type="dxa"/>
          </w:tcPr>
          <w:p w14:paraId="10F08C27" w14:textId="2A38A976" w:rsidR="00BE4FDE" w:rsidRPr="006A2ECC" w:rsidRDefault="00BE4FDE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Community Volunteer</w:t>
            </w:r>
          </w:p>
        </w:tc>
      </w:tr>
      <w:tr w:rsidR="00E36C74" w:rsidRPr="006A2ECC" w14:paraId="0A17FFD3" w14:textId="77777777" w:rsidTr="009D4752">
        <w:tc>
          <w:tcPr>
            <w:tcW w:w="3172" w:type="dxa"/>
          </w:tcPr>
          <w:p w14:paraId="27886A96" w14:textId="6F2CC1D0" w:rsidR="00E36C74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Scarborough/Redcar</w:t>
            </w:r>
          </w:p>
        </w:tc>
        <w:tc>
          <w:tcPr>
            <w:tcW w:w="5838" w:type="dxa"/>
          </w:tcPr>
          <w:p w14:paraId="376DCB2B" w14:textId="69B71028" w:rsidR="00E36C74" w:rsidRDefault="00E36C74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Admin Assistant</w:t>
            </w:r>
            <w:r w:rsidR="009D4752">
              <w:rPr>
                <w:rFonts w:asciiTheme="minorHAnsi" w:hAnsiTheme="minorHAnsi" w:cs="Arial"/>
                <w:color w:val="595959" w:themeColor="text1" w:themeTint="A6"/>
              </w:rPr>
              <w:t xml:space="preserve"> (H.Q)</w:t>
            </w:r>
          </w:p>
        </w:tc>
      </w:tr>
      <w:tr w:rsidR="002509EF" w:rsidRPr="006A2ECC" w14:paraId="74D5378E" w14:textId="77777777" w:rsidTr="009D4752">
        <w:trPr>
          <w:trHeight w:val="607"/>
        </w:trPr>
        <w:tc>
          <w:tcPr>
            <w:tcW w:w="3172" w:type="dxa"/>
          </w:tcPr>
          <w:p w14:paraId="4A41B489" w14:textId="2DEEC529" w:rsidR="005A33EA" w:rsidRDefault="002509EF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  <w:r>
              <w:rPr>
                <w:rFonts w:asciiTheme="minorHAnsi" w:hAnsiTheme="minorHAnsi" w:cs="Arial"/>
                <w:color w:val="595959" w:themeColor="text1" w:themeTint="A6"/>
              </w:rPr>
              <w:t>Any other role, please state:</w:t>
            </w:r>
          </w:p>
          <w:p w14:paraId="5461B656" w14:textId="30B27BBC" w:rsidR="005A33EA" w:rsidRDefault="005A33EA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5838" w:type="dxa"/>
          </w:tcPr>
          <w:p w14:paraId="439CE3A0" w14:textId="77777777" w:rsidR="002509EF" w:rsidRDefault="002509EF" w:rsidP="0099177E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</w:tbl>
    <w:p w14:paraId="28B45D1E" w14:textId="77777777" w:rsidR="00616525" w:rsidRPr="006A2ECC" w:rsidRDefault="00616525" w:rsidP="00047C6A">
      <w:pPr>
        <w:rPr>
          <w:rFonts w:asciiTheme="minorHAnsi" w:hAnsiTheme="minorHAnsi" w:cs="Arial"/>
          <w:color w:val="595959" w:themeColor="text1" w:themeTint="A6"/>
        </w:rPr>
      </w:pPr>
    </w:p>
    <w:p w14:paraId="714250D5" w14:textId="69F7C812" w:rsidR="009D4752" w:rsidRPr="006A2ECC" w:rsidRDefault="009D4752" w:rsidP="009D4752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  <w:r>
        <w:rPr>
          <w:rFonts w:asciiTheme="minorHAnsi" w:eastAsia="Arial" w:hAnsiTheme="minorHAnsi" w:cs="Arial"/>
          <w:b/>
          <w:color w:val="595959" w:themeColor="text1" w:themeTint="A6"/>
          <w:u w:val="single"/>
        </w:rPr>
        <w:t>What is the main reason for volunteering?</w:t>
      </w:r>
    </w:p>
    <w:p w14:paraId="1823E568" w14:textId="77777777" w:rsidR="009D4752" w:rsidRPr="006A2ECC" w:rsidRDefault="009D4752" w:rsidP="009D4752">
      <w:pPr>
        <w:rPr>
          <w:rFonts w:asciiTheme="minorHAnsi" w:eastAsia="Arial" w:hAnsiTheme="minorHAnsi" w:cs="Arial"/>
          <w:b/>
          <w:color w:val="595959" w:themeColor="text1" w:themeTint="A6"/>
        </w:rPr>
      </w:pPr>
    </w:p>
    <w:tbl>
      <w:tblPr>
        <w:tblStyle w:val="TableGrid2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2386"/>
        <w:gridCol w:w="2202"/>
        <w:gridCol w:w="2165"/>
        <w:gridCol w:w="2196"/>
      </w:tblGrid>
      <w:tr w:rsidR="009D4752" w:rsidRPr="006A2ECC" w14:paraId="1A3D8CC4" w14:textId="77777777" w:rsidTr="00BD2073">
        <w:trPr>
          <w:trHeight w:val="528"/>
        </w:trPr>
        <w:tc>
          <w:tcPr>
            <w:tcW w:w="2386" w:type="dxa"/>
          </w:tcPr>
          <w:p w14:paraId="76958618" w14:textId="21843B7E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>Employment/Training</w:t>
            </w: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  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129506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  <w:p w14:paraId="61463B61" w14:textId="77777777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</w:p>
        </w:tc>
        <w:tc>
          <w:tcPr>
            <w:tcW w:w="2202" w:type="dxa"/>
          </w:tcPr>
          <w:p w14:paraId="16AB2150" w14:textId="77777777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>Wellbeing</w:t>
            </w:r>
          </w:p>
          <w:p w14:paraId="4819A4E1" w14:textId="5A01EB42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900339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165" w:type="dxa"/>
          </w:tcPr>
          <w:p w14:paraId="4B47EABF" w14:textId="501104CD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>Physical Health</w:t>
            </w: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740864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35A8B"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196" w:type="dxa"/>
          </w:tcPr>
          <w:p w14:paraId="6BD66069" w14:textId="25E317F6" w:rsidR="009D4752" w:rsidRPr="00BD2073" w:rsidRDefault="009D4752" w:rsidP="00CD1375">
            <w:pPr>
              <w:rPr>
                <w:rFonts w:asciiTheme="minorHAnsi" w:hAnsiTheme="minorHAnsi" w:cstheme="minorHAnsi"/>
                <w:color w:val="595959" w:themeColor="text1" w:themeTint="A6"/>
              </w:rPr>
            </w:pP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Other: </w:t>
            </w:r>
            <w:r w:rsidRPr="00BD2073">
              <w:rPr>
                <w:rFonts w:asciiTheme="minorHAnsi" w:hAnsiTheme="minorHAnsi" w:cstheme="minorHAnsi"/>
                <w:color w:val="595959" w:themeColor="text1" w:themeTint="A6"/>
              </w:rPr>
              <w:t xml:space="preserve">     </w:t>
            </w:r>
            <w:sdt>
              <w:sdtPr>
                <w:rPr>
                  <w:rFonts w:asciiTheme="minorHAnsi" w:hAnsiTheme="minorHAnsi" w:cstheme="minorHAnsi"/>
                  <w:color w:val="595959" w:themeColor="text1" w:themeTint="A6"/>
                </w:rPr>
                <w:id w:val="-1285654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BD2073">
                  <w:rPr>
                    <w:rFonts w:ascii="Segoe UI Symbol" w:eastAsia="MS Gothic" w:hAnsi="Segoe UI Symbol" w:cs="Segoe UI Symbol"/>
                    <w:color w:val="595959" w:themeColor="text1" w:themeTint="A6"/>
                  </w:rPr>
                  <w:t>☐</w:t>
                </w:r>
              </w:sdtContent>
            </w:sdt>
          </w:p>
        </w:tc>
      </w:tr>
    </w:tbl>
    <w:p w14:paraId="58B721C2" w14:textId="77777777" w:rsidR="009D4752" w:rsidRDefault="009D4752" w:rsidP="009D4752">
      <w:pPr>
        <w:rPr>
          <w:rFonts w:asciiTheme="minorHAnsi" w:hAnsiTheme="minorHAnsi" w:cs="Arial"/>
          <w:color w:val="595959" w:themeColor="text1" w:themeTint="A6"/>
        </w:rPr>
      </w:pPr>
    </w:p>
    <w:p w14:paraId="00D910B9" w14:textId="4CF11B74" w:rsidR="009D4752" w:rsidRDefault="009D4752" w:rsidP="009D4752">
      <w:pPr>
        <w:rPr>
          <w:rFonts w:asciiTheme="minorHAnsi" w:hAnsiTheme="minorHAnsi" w:cs="Arial"/>
          <w:color w:val="595959" w:themeColor="text1" w:themeTint="A6"/>
        </w:rPr>
      </w:pPr>
      <w:r w:rsidRPr="006A2ECC">
        <w:rPr>
          <w:rFonts w:asciiTheme="minorHAnsi" w:hAnsiTheme="minorHAnsi" w:cs="Arial"/>
          <w:color w:val="595959" w:themeColor="text1" w:themeTint="A6"/>
        </w:rPr>
        <w:t>Please tell us a little about yourself and what skills and experience you can bring to a volunteering role</w:t>
      </w:r>
      <w:r>
        <w:rPr>
          <w:rFonts w:asciiTheme="minorHAnsi" w:hAnsiTheme="minorHAnsi" w:cs="Arial"/>
          <w:color w:val="595959" w:themeColor="text1" w:themeTint="A6"/>
        </w:rPr>
        <w:t>.  Why would you like to volunteer with us?</w:t>
      </w:r>
    </w:p>
    <w:p w14:paraId="32F49B2E" w14:textId="77777777" w:rsidR="00D11DD9" w:rsidRPr="006A2ECC" w:rsidRDefault="00D11DD9" w:rsidP="00047C6A">
      <w:pPr>
        <w:rPr>
          <w:rFonts w:asciiTheme="minorHAnsi" w:hAnsiTheme="minorHAnsi" w:cs="Arial"/>
          <w:color w:val="595959" w:themeColor="text1" w:themeTint="A6"/>
        </w:rPr>
      </w:pPr>
    </w:p>
    <w:tbl>
      <w:tblPr>
        <w:tblStyle w:val="TableGrid1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9010"/>
      </w:tblGrid>
      <w:tr w:rsidR="006A2ECC" w:rsidRPr="006A2ECC" w14:paraId="363841DE" w14:textId="77777777" w:rsidTr="006A2ECC">
        <w:tc>
          <w:tcPr>
            <w:tcW w:w="9242" w:type="dxa"/>
          </w:tcPr>
          <w:p w14:paraId="0A05178B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26C3DCB9" w14:textId="02281AAE" w:rsidR="00AC74B8" w:rsidRDefault="00AC74B8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46FB6AAD" w14:textId="77777777" w:rsidR="0099177E" w:rsidRPr="006A2ECC" w:rsidRDefault="0099177E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</w:tbl>
    <w:p w14:paraId="2743C561" w14:textId="77777777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  <w:u w:val="single"/>
        </w:rPr>
      </w:pPr>
    </w:p>
    <w:p w14:paraId="02CE8523" w14:textId="3555C1A6" w:rsidR="00F35A8B" w:rsidRPr="006A2ECC" w:rsidRDefault="00F35A8B" w:rsidP="00F35A8B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  <w:r>
        <w:rPr>
          <w:rFonts w:asciiTheme="minorHAnsi" w:eastAsia="Arial" w:hAnsiTheme="minorHAnsi" w:cs="Arial"/>
          <w:b/>
          <w:color w:val="595959" w:themeColor="text1" w:themeTint="A6"/>
          <w:u w:val="single"/>
        </w:rPr>
        <w:t>Do you need help with the following</w:t>
      </w:r>
      <w:r>
        <w:rPr>
          <w:rFonts w:asciiTheme="minorHAnsi" w:eastAsia="Arial" w:hAnsiTheme="minorHAnsi" w:cs="Arial"/>
          <w:b/>
          <w:color w:val="595959" w:themeColor="text1" w:themeTint="A6"/>
          <w:u w:val="single"/>
        </w:rPr>
        <w:t>?</w:t>
      </w:r>
    </w:p>
    <w:p w14:paraId="47D63DB8" w14:textId="77777777" w:rsidR="00F35A8B" w:rsidRPr="006A2ECC" w:rsidRDefault="00F35A8B" w:rsidP="00F35A8B">
      <w:pPr>
        <w:rPr>
          <w:rFonts w:asciiTheme="minorHAnsi" w:eastAsia="Arial" w:hAnsiTheme="minorHAnsi" w:cs="Arial"/>
          <w:b/>
          <w:color w:val="595959" w:themeColor="text1" w:themeTint="A6"/>
        </w:rPr>
      </w:pPr>
    </w:p>
    <w:tbl>
      <w:tblPr>
        <w:tblStyle w:val="TableGrid2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2402"/>
        <w:gridCol w:w="2217"/>
        <w:gridCol w:w="2202"/>
        <w:gridCol w:w="2189"/>
      </w:tblGrid>
      <w:tr w:rsidR="00F35A8B" w:rsidRPr="006A2ECC" w14:paraId="1C4BE896" w14:textId="77777777" w:rsidTr="00CD1375">
        <w:trPr>
          <w:trHeight w:val="497"/>
        </w:trPr>
        <w:tc>
          <w:tcPr>
            <w:tcW w:w="2402" w:type="dxa"/>
          </w:tcPr>
          <w:p w14:paraId="010AA9EB" w14:textId="77777777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11256056" w14:textId="0BBEC13B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CA7B0E">
              <w:rPr>
                <w:rFonts w:asciiTheme="minorHAnsi" w:hAnsiTheme="minorHAnsi" w:cs="Arial"/>
                <w:color w:val="595959" w:themeColor="text1" w:themeTint="A6"/>
              </w:rPr>
              <w:t>Employment?</w:t>
            </w:r>
            <w:r w:rsidRPr="00CA7B0E">
              <w:rPr>
                <w:rFonts w:asciiTheme="minorHAnsi" w:hAnsiTheme="minorHAnsi" w:cs="Arial"/>
                <w:color w:val="595959" w:themeColor="text1" w:themeTint="A6"/>
              </w:rPr>
              <w:t xml:space="preserve">      </w:t>
            </w:r>
            <w:sdt>
              <w:sdtPr>
                <w:rPr>
                  <w:rFonts w:asciiTheme="minorHAnsi" w:hAnsiTheme="minorHAnsi" w:cs="Arial"/>
                  <w:color w:val="595959" w:themeColor="text1" w:themeTint="A6"/>
                </w:rPr>
                <w:id w:val="-117133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B0E">
                  <w:rPr>
                    <w:rFonts w:ascii="MS Gothic" w:eastAsia="MS Gothic" w:hAnsi="MS Gothic" w:cs="MS Gothic" w:hint="eastAsia"/>
                    <w:color w:val="595959" w:themeColor="text1" w:themeTint="A6"/>
                  </w:rPr>
                  <w:t>☐</w:t>
                </w:r>
              </w:sdtContent>
            </w:sdt>
          </w:p>
          <w:p w14:paraId="61ED6D0D" w14:textId="77777777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2217" w:type="dxa"/>
          </w:tcPr>
          <w:p w14:paraId="6C7D7EB3" w14:textId="77777777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33FDD131" w14:textId="0EDC15A0" w:rsidR="00F35A8B" w:rsidRPr="00CA7B0E" w:rsidRDefault="00F35A8B" w:rsidP="00F35A8B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CA7B0E">
              <w:rPr>
                <w:rFonts w:asciiTheme="minorHAnsi" w:hAnsiTheme="minorHAnsi" w:cs="Arial"/>
                <w:color w:val="595959" w:themeColor="text1" w:themeTint="A6"/>
              </w:rPr>
              <w:t>CV?</w:t>
            </w:r>
            <w:r w:rsidRPr="00CA7B0E">
              <w:rPr>
                <w:rFonts w:asciiTheme="minorHAnsi" w:hAnsiTheme="minorHAnsi" w:cs="Arial"/>
                <w:color w:val="595959" w:themeColor="text1" w:themeTint="A6"/>
              </w:rPr>
              <w:t xml:space="preserve">  </w:t>
            </w:r>
            <w:sdt>
              <w:sdtPr>
                <w:rPr>
                  <w:rFonts w:asciiTheme="minorHAnsi" w:hAnsiTheme="minorHAnsi" w:cs="Arial"/>
                  <w:color w:val="595959" w:themeColor="text1" w:themeTint="A6"/>
                </w:rPr>
                <w:id w:val="-1260214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B0E">
                  <w:rPr>
                    <w:rFonts w:ascii="MS Gothic" w:eastAsia="MS Gothic" w:hAnsi="MS Gothic" w:cs="Arial" w:hint="eastAsia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202" w:type="dxa"/>
          </w:tcPr>
          <w:p w14:paraId="2B4F0863" w14:textId="77777777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120191AA" w14:textId="1FAD8AFB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CA7B0E">
              <w:rPr>
                <w:rFonts w:asciiTheme="minorHAnsi" w:hAnsiTheme="minorHAnsi" w:cs="Arial"/>
                <w:color w:val="595959" w:themeColor="text1" w:themeTint="A6"/>
              </w:rPr>
              <w:t>Training?</w:t>
            </w:r>
            <w:r w:rsidRPr="00CA7B0E">
              <w:rPr>
                <w:rFonts w:asciiTheme="minorHAnsi" w:hAnsiTheme="minorHAnsi" w:cs="Arial"/>
                <w:color w:val="595959" w:themeColor="text1" w:themeTint="A6"/>
              </w:rPr>
              <w:t xml:space="preserve">     </w:t>
            </w:r>
            <w:sdt>
              <w:sdtPr>
                <w:rPr>
                  <w:rFonts w:asciiTheme="minorHAnsi" w:hAnsiTheme="minorHAnsi" w:cs="Arial"/>
                  <w:color w:val="595959" w:themeColor="text1" w:themeTint="A6"/>
                </w:rPr>
                <w:id w:val="-672027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B0E">
                  <w:rPr>
                    <w:rFonts w:ascii="MS Gothic" w:eastAsia="MS Gothic" w:hAnsi="MS Gothic" w:cs="MS Gothic" w:hint="eastAsia"/>
                    <w:color w:val="595959" w:themeColor="text1" w:themeTint="A6"/>
                  </w:rPr>
                  <w:t>☐</w:t>
                </w:r>
              </w:sdtContent>
            </w:sdt>
          </w:p>
        </w:tc>
        <w:tc>
          <w:tcPr>
            <w:tcW w:w="2189" w:type="dxa"/>
          </w:tcPr>
          <w:p w14:paraId="5A5E8379" w14:textId="77777777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613DD61C" w14:textId="7CE438A8" w:rsidR="00F35A8B" w:rsidRPr="00CA7B0E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CA7B0E">
              <w:rPr>
                <w:rFonts w:asciiTheme="minorHAnsi" w:hAnsiTheme="minorHAnsi" w:cs="Arial"/>
                <w:color w:val="595959" w:themeColor="text1" w:themeTint="A6"/>
              </w:rPr>
              <w:t>Other</w:t>
            </w:r>
            <w:r w:rsidRPr="00CA7B0E">
              <w:rPr>
                <w:rFonts w:asciiTheme="minorHAnsi" w:hAnsiTheme="minorHAnsi" w:cs="Arial"/>
                <w:color w:val="595959" w:themeColor="text1" w:themeTint="A6"/>
              </w:rPr>
              <w:t xml:space="preserve"> IAG</w:t>
            </w:r>
            <w:r w:rsidRPr="00CA7B0E">
              <w:rPr>
                <w:rFonts w:asciiTheme="minorHAnsi" w:hAnsiTheme="minorHAnsi" w:cs="Arial"/>
                <w:color w:val="595959" w:themeColor="text1" w:themeTint="A6"/>
              </w:rPr>
              <w:t xml:space="preserve">:      </w:t>
            </w:r>
            <w:sdt>
              <w:sdtPr>
                <w:rPr>
                  <w:rFonts w:asciiTheme="minorHAnsi" w:hAnsiTheme="minorHAnsi" w:cs="Arial"/>
                  <w:color w:val="595959" w:themeColor="text1" w:themeTint="A6"/>
                </w:rPr>
                <w:id w:val="255105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A7B0E">
                  <w:rPr>
                    <w:rFonts w:ascii="MS Gothic" w:eastAsia="MS Gothic" w:hAnsi="MS Gothic" w:cs="MS Gothic" w:hint="eastAsia"/>
                    <w:color w:val="595959" w:themeColor="text1" w:themeTint="A6"/>
                  </w:rPr>
                  <w:t>☐</w:t>
                </w:r>
              </w:sdtContent>
            </w:sdt>
          </w:p>
        </w:tc>
      </w:tr>
    </w:tbl>
    <w:p w14:paraId="27D2085F" w14:textId="77777777" w:rsidR="00F35A8B" w:rsidRDefault="00F35A8B" w:rsidP="00E60594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</w:p>
    <w:p w14:paraId="2B252C91" w14:textId="34A9898F" w:rsidR="00F35A8B" w:rsidRPr="00F35A8B" w:rsidRDefault="00F35A8B" w:rsidP="00F35A8B">
      <w:pPr>
        <w:rPr>
          <w:rFonts w:asciiTheme="minorHAnsi" w:hAnsiTheme="minorHAnsi" w:cs="Arial"/>
          <w:b/>
          <w:color w:val="595959" w:themeColor="text1" w:themeTint="A6"/>
          <w:u w:val="single"/>
        </w:rPr>
      </w:pPr>
      <w:r w:rsidRPr="00F35A8B">
        <w:rPr>
          <w:rFonts w:asciiTheme="minorHAnsi" w:hAnsiTheme="minorHAnsi" w:cs="Arial"/>
          <w:b/>
          <w:color w:val="595959" w:themeColor="text1" w:themeTint="A6"/>
          <w:u w:val="single"/>
        </w:rPr>
        <w:t>How can we help?</w:t>
      </w:r>
    </w:p>
    <w:p w14:paraId="4C2B74A4" w14:textId="77777777" w:rsidR="00F35A8B" w:rsidRPr="006A2ECC" w:rsidRDefault="00F35A8B" w:rsidP="00F35A8B">
      <w:pPr>
        <w:rPr>
          <w:rFonts w:asciiTheme="minorHAnsi" w:hAnsiTheme="minorHAnsi" w:cs="Arial"/>
          <w:color w:val="595959" w:themeColor="text1" w:themeTint="A6"/>
        </w:rPr>
      </w:pPr>
    </w:p>
    <w:tbl>
      <w:tblPr>
        <w:tblStyle w:val="TableGrid1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9010"/>
      </w:tblGrid>
      <w:tr w:rsidR="00F35A8B" w:rsidRPr="006A2ECC" w14:paraId="6BEC2BAD" w14:textId="77777777" w:rsidTr="00BD2073">
        <w:trPr>
          <w:trHeight w:val="940"/>
        </w:trPr>
        <w:tc>
          <w:tcPr>
            <w:tcW w:w="9242" w:type="dxa"/>
          </w:tcPr>
          <w:p w14:paraId="3A2699BC" w14:textId="77777777" w:rsidR="00F35A8B" w:rsidRPr="006A2ECC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75E4992F" w14:textId="77777777" w:rsidR="00F35A8B" w:rsidRPr="006A2ECC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68F07602" w14:textId="0416A410" w:rsidR="00F35A8B" w:rsidRPr="006A2ECC" w:rsidRDefault="00F35A8B" w:rsidP="00CD1375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</w:tbl>
    <w:p w14:paraId="02553715" w14:textId="77777777" w:rsidR="00F35A8B" w:rsidRDefault="00F35A8B" w:rsidP="00E60594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</w:p>
    <w:p w14:paraId="6C3156D9" w14:textId="6D5888BA" w:rsidR="00E60594" w:rsidRPr="00E60594" w:rsidRDefault="00E60594" w:rsidP="00E60594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  <w:r w:rsidRPr="00E60594">
        <w:rPr>
          <w:rFonts w:asciiTheme="minorHAnsi" w:eastAsia="Arial" w:hAnsiTheme="minorHAnsi" w:cs="Arial"/>
          <w:b/>
          <w:color w:val="595959" w:themeColor="text1" w:themeTint="A6"/>
          <w:u w:val="single"/>
        </w:rPr>
        <w:t>Details of convictions schedule</w:t>
      </w:r>
    </w:p>
    <w:p w14:paraId="3BDDC1FC" w14:textId="77777777" w:rsidR="00E60594" w:rsidRPr="00E60594" w:rsidRDefault="00E60594" w:rsidP="00E60594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</w:p>
    <w:p w14:paraId="4567C3D4" w14:textId="05A3B5FB" w:rsidR="00E60594" w:rsidRPr="00E60594" w:rsidRDefault="00E60594" w:rsidP="00E60594">
      <w:pPr>
        <w:rPr>
          <w:rFonts w:asciiTheme="minorHAnsi" w:hAnsiTheme="minorHAnsi" w:cs="Arial"/>
          <w:color w:val="595959" w:themeColor="text1" w:themeTint="A6"/>
        </w:rPr>
      </w:pPr>
      <w:r w:rsidRPr="00E60594">
        <w:rPr>
          <w:rFonts w:asciiTheme="minorHAnsi" w:hAnsiTheme="minorHAnsi" w:cs="Arial"/>
          <w:color w:val="595959" w:themeColor="text1" w:themeTint="A6"/>
        </w:rPr>
        <w:t xml:space="preserve">Do you have any unspent convictions:      </w:t>
      </w:r>
      <w:r w:rsidRPr="00E60594">
        <w:rPr>
          <w:rFonts w:asciiTheme="minorHAnsi" w:hAnsiTheme="minorHAnsi" w:cs="Arial"/>
          <w:color w:val="595959" w:themeColor="text1" w:themeTint="A6"/>
        </w:rPr>
        <w:tab/>
      </w:r>
      <w:sdt>
        <w:sdtPr>
          <w:rPr>
            <w:rFonts w:asciiTheme="minorHAnsi" w:hAnsiTheme="minorHAnsi" w:cs="Arial"/>
            <w:color w:val="595959" w:themeColor="text1" w:themeTint="A6"/>
          </w:rPr>
          <w:id w:val="394705176"/>
          <w14:checkbox>
            <w14:checked w14:val="0"/>
            <w14:checkedState w14:val="2612" w14:font="Yu Gothic UI"/>
            <w14:uncheckedState w14:val="2610" w14:font="Yu Gothic UI"/>
          </w14:checkbox>
        </w:sdtPr>
        <w:sdtContent>
          <w:r w:rsidRPr="00E60594">
            <w:rPr>
              <w:rFonts w:ascii="Segoe UI Symbol" w:hAnsi="Segoe UI Symbol" w:cs="Segoe UI Symbol"/>
              <w:color w:val="595959" w:themeColor="text1" w:themeTint="A6"/>
            </w:rPr>
            <w:t>☐</w:t>
          </w:r>
        </w:sdtContent>
      </w:sdt>
      <w:r w:rsidRPr="00E60594">
        <w:rPr>
          <w:rFonts w:asciiTheme="minorHAnsi" w:hAnsiTheme="minorHAnsi" w:cs="Arial"/>
          <w:color w:val="595959" w:themeColor="text1" w:themeTint="A6"/>
        </w:rPr>
        <w:t xml:space="preserve">  Yes </w:t>
      </w:r>
      <w:r w:rsidRPr="00E60594">
        <w:rPr>
          <w:rFonts w:asciiTheme="minorHAnsi" w:hAnsiTheme="minorHAnsi" w:cs="Arial"/>
          <w:color w:val="595959" w:themeColor="text1" w:themeTint="A6"/>
        </w:rPr>
        <w:tab/>
        <w:t xml:space="preserve"> </w:t>
      </w:r>
      <w:sdt>
        <w:sdtPr>
          <w:rPr>
            <w:rFonts w:asciiTheme="minorHAnsi" w:hAnsiTheme="minorHAnsi" w:cs="Arial"/>
            <w:color w:val="595959" w:themeColor="text1" w:themeTint="A6"/>
          </w:rPr>
          <w:id w:val="840274512"/>
          <w14:checkbox>
            <w14:checked w14:val="0"/>
            <w14:checkedState w14:val="2612" w14:font="Yu Gothic UI"/>
            <w14:uncheckedState w14:val="2610" w14:font="Yu Gothic UI"/>
          </w14:checkbox>
        </w:sdtPr>
        <w:sdtContent>
          <w:r>
            <w:rPr>
              <w:rFonts w:ascii="Segoe UI Symbol" w:hAnsi="Segoe UI Symbol" w:cs="Segoe UI Symbol"/>
              <w:color w:val="595959" w:themeColor="text1" w:themeTint="A6"/>
            </w:rPr>
            <w:t>☐</w:t>
          </w:r>
        </w:sdtContent>
      </w:sdt>
      <w:r w:rsidRPr="00E60594">
        <w:rPr>
          <w:rFonts w:asciiTheme="minorHAnsi" w:hAnsiTheme="minorHAnsi" w:cs="Arial"/>
          <w:color w:val="595959" w:themeColor="text1" w:themeTint="A6"/>
        </w:rPr>
        <w:t xml:space="preserve">  No</w:t>
      </w:r>
    </w:p>
    <w:p w14:paraId="38D06958" w14:textId="77777777" w:rsidR="00E60594" w:rsidRPr="00E60594" w:rsidRDefault="00E60594" w:rsidP="00E60594">
      <w:pPr>
        <w:rPr>
          <w:rFonts w:asciiTheme="minorHAnsi" w:hAnsiTheme="minorHAnsi" w:cs="Arial"/>
          <w:color w:val="595959" w:themeColor="text1" w:themeTint="A6"/>
        </w:rPr>
      </w:pPr>
    </w:p>
    <w:p w14:paraId="1DF9B116" w14:textId="2711421F" w:rsidR="00E60594" w:rsidRPr="00E60594" w:rsidRDefault="00E60594" w:rsidP="00E60594">
      <w:pPr>
        <w:rPr>
          <w:rFonts w:asciiTheme="minorHAnsi" w:hAnsiTheme="minorHAnsi" w:cs="Arial"/>
          <w:color w:val="595959" w:themeColor="text1" w:themeTint="A6"/>
        </w:rPr>
      </w:pPr>
      <w:r w:rsidRPr="00E60594">
        <w:rPr>
          <w:rFonts w:asciiTheme="minorHAnsi" w:hAnsiTheme="minorHAnsi" w:cs="Arial"/>
          <w:color w:val="595959" w:themeColor="text1" w:themeTint="A6"/>
        </w:rPr>
        <w:t>(If you are unsure whether or not you should declare a conviction please contact Human Resources &amp; Organisational Development)</w:t>
      </w:r>
      <w:r w:rsidR="00F35A8B">
        <w:rPr>
          <w:rFonts w:asciiTheme="minorHAnsi" w:hAnsiTheme="minorHAnsi" w:cs="Arial"/>
          <w:color w:val="595959" w:themeColor="text1" w:themeTint="A6"/>
        </w:rPr>
        <w:t xml:space="preserve">  </w:t>
      </w:r>
      <w:r w:rsidRPr="00E60594">
        <w:rPr>
          <w:rFonts w:asciiTheme="minorHAnsi" w:hAnsiTheme="minorHAnsi" w:cs="Arial"/>
          <w:color w:val="595959" w:themeColor="text1" w:themeTint="A6"/>
        </w:rPr>
        <w:t>If yes, please give details of any unspent convictions; (please use extra sheets if necessary).</w:t>
      </w:r>
    </w:p>
    <w:p w14:paraId="0F0B4F05" w14:textId="77777777" w:rsidR="00E60594" w:rsidRPr="00E60594" w:rsidRDefault="00E60594" w:rsidP="00E60594">
      <w:pPr>
        <w:rPr>
          <w:rFonts w:asciiTheme="minorHAnsi" w:hAnsiTheme="minorHAnsi" w:cs="Arial"/>
          <w:color w:val="595959" w:themeColor="text1" w:themeTint="A6"/>
        </w:rPr>
      </w:pPr>
    </w:p>
    <w:tbl>
      <w:tblPr>
        <w:tblStyle w:val="GridTable1Light-Accent5"/>
        <w:tblW w:w="0" w:type="auto"/>
        <w:tblBorders>
          <w:top w:val="dashed" w:sz="4" w:space="0" w:color="00B0F0"/>
          <w:left w:val="dashed" w:sz="4" w:space="0" w:color="00B0F0"/>
          <w:bottom w:val="dashed" w:sz="4" w:space="0" w:color="00B0F0"/>
          <w:right w:val="dashed" w:sz="4" w:space="0" w:color="00B0F0"/>
          <w:insideH w:val="dashed" w:sz="4" w:space="0" w:color="00B0F0"/>
          <w:insideV w:val="dashed" w:sz="4" w:space="0" w:color="00B0F0"/>
        </w:tblBorders>
        <w:tblLook w:val="04A0" w:firstRow="1" w:lastRow="0" w:firstColumn="1" w:lastColumn="0" w:noHBand="0" w:noVBand="1"/>
      </w:tblPr>
      <w:tblGrid>
        <w:gridCol w:w="1921"/>
        <w:gridCol w:w="4810"/>
        <w:gridCol w:w="2279"/>
      </w:tblGrid>
      <w:tr w:rsidR="003722C3" w:rsidRPr="00E60594" w14:paraId="7E8B72A2" w14:textId="77777777" w:rsidTr="003722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bottom w:val="none" w:sz="0" w:space="0" w:color="auto"/>
            </w:tcBorders>
          </w:tcPr>
          <w:p w14:paraId="3FE324DE" w14:textId="77777777" w:rsidR="00E60594" w:rsidRPr="00E60594" w:rsidRDefault="00E60594" w:rsidP="00E60594">
            <w:pPr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</w:p>
          <w:p w14:paraId="080A3F61" w14:textId="77777777" w:rsidR="00E60594" w:rsidRPr="00E60594" w:rsidRDefault="00E60594" w:rsidP="00E60594">
            <w:pPr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  <w:r w:rsidRPr="00E60594"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  <w:t>Date of Conviction</w:t>
            </w:r>
          </w:p>
        </w:tc>
        <w:tc>
          <w:tcPr>
            <w:tcW w:w="4810" w:type="dxa"/>
            <w:tcBorders>
              <w:bottom w:val="none" w:sz="0" w:space="0" w:color="auto"/>
            </w:tcBorders>
          </w:tcPr>
          <w:p w14:paraId="0C2E20D7" w14:textId="77777777" w:rsidR="00E60594" w:rsidRPr="00E60594" w:rsidRDefault="00E60594" w:rsidP="00E60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</w:p>
          <w:p w14:paraId="60AE9F36" w14:textId="77777777" w:rsidR="00E60594" w:rsidRPr="00E60594" w:rsidRDefault="00E60594" w:rsidP="00E60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  <w:r w:rsidRPr="00E60594"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  <w:t>Reason for conviction</w:t>
            </w:r>
          </w:p>
        </w:tc>
        <w:tc>
          <w:tcPr>
            <w:tcW w:w="2279" w:type="dxa"/>
            <w:tcBorders>
              <w:bottom w:val="none" w:sz="0" w:space="0" w:color="auto"/>
            </w:tcBorders>
          </w:tcPr>
          <w:p w14:paraId="261EC2EB" w14:textId="77777777" w:rsidR="00E60594" w:rsidRPr="00E60594" w:rsidRDefault="00E60594" w:rsidP="00E60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</w:p>
          <w:p w14:paraId="05288538" w14:textId="77777777" w:rsidR="00E60594" w:rsidRPr="00E60594" w:rsidRDefault="00E60594" w:rsidP="00E6059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</w:pPr>
            <w:r w:rsidRPr="00E60594">
              <w:rPr>
                <w:rFonts w:asciiTheme="minorHAnsi" w:eastAsiaTheme="minorHAnsi" w:hAnsiTheme="minorHAnsi" w:cs="Arial"/>
                <w:color w:val="595959" w:themeColor="text1" w:themeTint="A6"/>
                <w:sz w:val="22"/>
              </w:rPr>
              <w:t>Sentence Given</w:t>
            </w:r>
          </w:p>
        </w:tc>
      </w:tr>
      <w:tr w:rsidR="00E60594" w:rsidRPr="00E60594" w14:paraId="0D25FF60" w14:textId="77777777" w:rsidTr="003722C3">
        <w:trPr>
          <w:trHeight w:val="4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</w:tcPr>
          <w:p w14:paraId="46B9A105" w14:textId="77777777" w:rsidR="00E60594" w:rsidRPr="00E60594" w:rsidRDefault="00E60594" w:rsidP="00CD1375">
            <w:pPr>
              <w:rPr>
                <w:rFonts w:asciiTheme="minorHAnsi" w:eastAsiaTheme="minorHAnsi" w:hAnsiTheme="minorHAnsi" w:cs="Arial"/>
                <w:color w:val="595959" w:themeColor="text1" w:themeTint="A6"/>
              </w:rPr>
            </w:pPr>
          </w:p>
        </w:tc>
        <w:tc>
          <w:tcPr>
            <w:tcW w:w="4810" w:type="dxa"/>
          </w:tcPr>
          <w:p w14:paraId="5A631382" w14:textId="77777777" w:rsidR="00E60594" w:rsidRPr="00E60594" w:rsidRDefault="00E60594" w:rsidP="00CD1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</w:rPr>
            </w:pPr>
          </w:p>
        </w:tc>
        <w:tc>
          <w:tcPr>
            <w:tcW w:w="2279" w:type="dxa"/>
          </w:tcPr>
          <w:p w14:paraId="25F04223" w14:textId="77777777" w:rsidR="00E60594" w:rsidRPr="00E60594" w:rsidRDefault="00E60594" w:rsidP="00CD13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="Arial"/>
                <w:color w:val="595959" w:themeColor="text1" w:themeTint="A6"/>
              </w:rPr>
            </w:pPr>
          </w:p>
        </w:tc>
      </w:tr>
    </w:tbl>
    <w:p w14:paraId="437C827E" w14:textId="77777777" w:rsidR="00E60594" w:rsidRPr="00E60594" w:rsidRDefault="00E60594" w:rsidP="00E60594">
      <w:pPr>
        <w:rPr>
          <w:rFonts w:asciiTheme="minorHAnsi" w:eastAsia="Arial" w:hAnsiTheme="minorHAnsi" w:cs="Arial"/>
          <w:b/>
          <w:color w:val="595959" w:themeColor="text1" w:themeTint="A6"/>
          <w:u w:val="single"/>
        </w:rPr>
      </w:pPr>
    </w:p>
    <w:p w14:paraId="1165E281" w14:textId="77777777" w:rsidR="00E60594" w:rsidRPr="00E60594" w:rsidRDefault="00E60594" w:rsidP="00E60594">
      <w:pPr>
        <w:rPr>
          <w:rFonts w:asciiTheme="minorHAnsi" w:hAnsiTheme="minorHAnsi" w:cs="Arial"/>
          <w:color w:val="595959" w:themeColor="text1" w:themeTint="A6"/>
        </w:rPr>
      </w:pPr>
      <w:r w:rsidRPr="00E60594">
        <w:rPr>
          <w:rFonts w:asciiTheme="minorHAnsi" w:hAnsiTheme="minorHAnsi" w:cs="Arial"/>
          <w:color w:val="595959" w:themeColor="text1" w:themeTint="A6"/>
        </w:rPr>
        <w:t>I am aware of my obligation to inform Human Resource &amp; Organisational Development if I am arrested or charged with an offence during volunteering.</w:t>
      </w:r>
    </w:p>
    <w:p w14:paraId="4DF26747" w14:textId="77777777" w:rsidR="00AC74B8" w:rsidRDefault="00AC74B8" w:rsidP="00047C6A">
      <w:pPr>
        <w:rPr>
          <w:rFonts w:asciiTheme="minorHAnsi" w:hAnsiTheme="minorHAnsi" w:cs="Arial"/>
          <w:b/>
          <w:color w:val="595959" w:themeColor="text1" w:themeTint="A6"/>
        </w:rPr>
      </w:pPr>
    </w:p>
    <w:p w14:paraId="1955D710" w14:textId="36F7A536" w:rsidR="00855924" w:rsidRPr="00D344CA" w:rsidRDefault="00855924" w:rsidP="00855924">
      <w:pPr>
        <w:pStyle w:val="Default"/>
        <w:rPr>
          <w:rFonts w:asciiTheme="minorHAnsi" w:hAnsiTheme="minorHAnsi"/>
          <w:color w:val="404040" w:themeColor="text1" w:themeTint="BF"/>
          <w:sz w:val="23"/>
          <w:szCs w:val="23"/>
        </w:rPr>
      </w:pPr>
      <w:r w:rsidRPr="00855924">
        <w:rPr>
          <w:rFonts w:asciiTheme="minorHAnsi" w:hAnsiTheme="minorHAnsi"/>
          <w:b/>
          <w:color w:val="404040" w:themeColor="text1" w:themeTint="BF"/>
          <w:sz w:val="23"/>
          <w:szCs w:val="23"/>
        </w:rPr>
        <w:t>CONFIDENTIAL</w:t>
      </w:r>
      <w:r>
        <w:rPr>
          <w:rFonts w:asciiTheme="minorHAnsi" w:hAnsiTheme="minorHAnsi"/>
          <w:color w:val="404040" w:themeColor="text1" w:themeTint="BF"/>
          <w:sz w:val="23"/>
          <w:szCs w:val="23"/>
        </w:rPr>
        <w:t xml:space="preserve"> - </w:t>
      </w:r>
      <w:r w:rsidRPr="00D344CA">
        <w:rPr>
          <w:rFonts w:asciiTheme="minorHAnsi" w:hAnsiTheme="minorHAnsi"/>
          <w:color w:val="404040" w:themeColor="text1" w:themeTint="BF"/>
          <w:sz w:val="23"/>
          <w:szCs w:val="23"/>
        </w:rPr>
        <w:t>We would be grateful if you would answer</w:t>
      </w:r>
      <w:r w:rsidR="00CA7B0E">
        <w:rPr>
          <w:rFonts w:asciiTheme="minorHAnsi" w:hAnsiTheme="minorHAnsi"/>
          <w:color w:val="404040" w:themeColor="text1" w:themeTint="BF"/>
          <w:sz w:val="23"/>
          <w:szCs w:val="23"/>
        </w:rPr>
        <w:t xml:space="preserve"> the following questions below.  These will help us understand how we can best support you in your role.</w:t>
      </w:r>
    </w:p>
    <w:tbl>
      <w:tblPr>
        <w:tblW w:w="9399" w:type="dxa"/>
        <w:tblLayout w:type="fixed"/>
        <w:tblLook w:val="0000" w:firstRow="0" w:lastRow="0" w:firstColumn="0" w:lastColumn="0" w:noHBand="0" w:noVBand="0"/>
      </w:tblPr>
      <w:tblGrid>
        <w:gridCol w:w="8188"/>
        <w:gridCol w:w="1211"/>
      </w:tblGrid>
      <w:tr w:rsidR="00855924" w:rsidRPr="00D344CA" w14:paraId="72135ED5" w14:textId="77777777" w:rsidTr="00855924">
        <w:trPr>
          <w:trHeight w:val="112"/>
        </w:trPr>
        <w:tc>
          <w:tcPr>
            <w:tcW w:w="8188" w:type="dxa"/>
          </w:tcPr>
          <w:p w14:paraId="5B2E43C2" w14:textId="77777777" w:rsidR="00855924" w:rsidRPr="00855924" w:rsidRDefault="00855924" w:rsidP="00CA7B0E">
            <w:pPr>
              <w:pStyle w:val="Default"/>
              <w:rPr>
                <w:rFonts w:asciiTheme="minorHAnsi" w:hAnsiTheme="minorHAnsi"/>
                <w:color w:val="404040" w:themeColor="text1" w:themeTint="BF"/>
                <w:sz w:val="23"/>
                <w:szCs w:val="23"/>
              </w:rPr>
            </w:pPr>
          </w:p>
        </w:tc>
        <w:tc>
          <w:tcPr>
            <w:tcW w:w="1211" w:type="dxa"/>
          </w:tcPr>
          <w:p w14:paraId="18EA5D8B" w14:textId="77777777" w:rsidR="00855924" w:rsidRPr="00D344CA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 w:val="23"/>
                <w:szCs w:val="23"/>
              </w:rPr>
            </w:pPr>
          </w:p>
        </w:tc>
      </w:tr>
      <w:tr w:rsidR="00855924" w:rsidRPr="001C4939" w14:paraId="73342DEB" w14:textId="77777777" w:rsidTr="00855924">
        <w:trPr>
          <w:trHeight w:val="112"/>
        </w:trPr>
        <w:tc>
          <w:tcPr>
            <w:tcW w:w="8188" w:type="dxa"/>
          </w:tcPr>
          <w:p w14:paraId="6C29FA34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b/>
                <w:bCs/>
                <w:color w:val="404040" w:themeColor="text1" w:themeTint="BF"/>
                <w:szCs w:val="23"/>
              </w:rPr>
              <w:t xml:space="preserve">1. Are you currently in good health? </w:t>
            </w:r>
          </w:p>
        </w:tc>
        <w:tc>
          <w:tcPr>
            <w:tcW w:w="1211" w:type="dxa"/>
          </w:tcPr>
          <w:p w14:paraId="21707B3A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>YES / NO</w:t>
            </w:r>
          </w:p>
        </w:tc>
      </w:tr>
      <w:tr w:rsidR="00855924" w:rsidRPr="001C4939" w14:paraId="7ACF0472" w14:textId="77777777" w:rsidTr="00855924">
        <w:trPr>
          <w:trHeight w:val="112"/>
        </w:trPr>
        <w:tc>
          <w:tcPr>
            <w:tcW w:w="8188" w:type="dxa"/>
          </w:tcPr>
          <w:p w14:paraId="33D28602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b/>
                <w:bCs/>
                <w:color w:val="404040" w:themeColor="text1" w:themeTint="BF"/>
                <w:szCs w:val="23"/>
              </w:rPr>
              <w:t xml:space="preserve">2. Are you usually in good health </w:t>
            </w:r>
          </w:p>
        </w:tc>
        <w:tc>
          <w:tcPr>
            <w:tcW w:w="1211" w:type="dxa"/>
          </w:tcPr>
          <w:p w14:paraId="2E6BDB76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2B497D2A" w14:textId="77777777" w:rsidTr="00DA0F09">
        <w:trPr>
          <w:trHeight w:val="112"/>
        </w:trPr>
        <w:tc>
          <w:tcPr>
            <w:tcW w:w="9399" w:type="dxa"/>
            <w:gridSpan w:val="2"/>
          </w:tcPr>
          <w:p w14:paraId="72EA8DA9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b/>
                <w:bCs/>
                <w:color w:val="404040" w:themeColor="text1" w:themeTint="BF"/>
                <w:szCs w:val="23"/>
              </w:rPr>
              <w:t xml:space="preserve">3. Have you ever suffered from or are currently suffering from: </w:t>
            </w:r>
          </w:p>
        </w:tc>
      </w:tr>
      <w:tr w:rsidR="00855924" w:rsidRPr="001C4939" w14:paraId="796D62B5" w14:textId="77777777" w:rsidTr="00855924">
        <w:trPr>
          <w:trHeight w:val="258"/>
        </w:trPr>
        <w:tc>
          <w:tcPr>
            <w:tcW w:w="8188" w:type="dxa"/>
          </w:tcPr>
          <w:p w14:paraId="3D5375F8" w14:textId="44CFD523" w:rsidR="00855924" w:rsidRPr="001C4939" w:rsidRDefault="00F35A8B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>
              <w:rPr>
                <w:rFonts w:asciiTheme="minorHAnsi" w:hAnsiTheme="minorHAnsi"/>
                <w:color w:val="404040" w:themeColor="text1" w:themeTint="BF"/>
                <w:szCs w:val="23"/>
              </w:rPr>
              <w:t>Difficulties with visual/hearing (except glasses)</w:t>
            </w:r>
          </w:p>
        </w:tc>
        <w:tc>
          <w:tcPr>
            <w:tcW w:w="1211" w:type="dxa"/>
          </w:tcPr>
          <w:p w14:paraId="45E19066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58E22E30" w14:textId="77777777" w:rsidTr="00855924">
        <w:trPr>
          <w:trHeight w:val="121"/>
        </w:trPr>
        <w:tc>
          <w:tcPr>
            <w:tcW w:w="8188" w:type="dxa"/>
          </w:tcPr>
          <w:p w14:paraId="57E33A9A" w14:textId="77777777" w:rsidR="00855924" w:rsidRPr="001C4939" w:rsidRDefault="00855924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Fits, epilepsy ,fainting, blackouts, giddiness or loss of consciousness </w:t>
            </w:r>
          </w:p>
        </w:tc>
        <w:tc>
          <w:tcPr>
            <w:tcW w:w="1211" w:type="dxa"/>
          </w:tcPr>
          <w:p w14:paraId="434C1583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5D1DF9F4" w14:textId="77777777" w:rsidTr="00855924">
        <w:trPr>
          <w:trHeight w:val="121"/>
        </w:trPr>
        <w:tc>
          <w:tcPr>
            <w:tcW w:w="8188" w:type="dxa"/>
          </w:tcPr>
          <w:p w14:paraId="7812BAFB" w14:textId="77777777" w:rsidR="00855924" w:rsidRPr="001C4939" w:rsidRDefault="00855924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Mental health difficulties </w:t>
            </w:r>
          </w:p>
        </w:tc>
        <w:tc>
          <w:tcPr>
            <w:tcW w:w="1211" w:type="dxa"/>
          </w:tcPr>
          <w:p w14:paraId="019C1D55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78AD8036" w14:textId="77777777" w:rsidTr="00855924">
        <w:trPr>
          <w:trHeight w:val="121"/>
        </w:trPr>
        <w:tc>
          <w:tcPr>
            <w:tcW w:w="8188" w:type="dxa"/>
          </w:tcPr>
          <w:p w14:paraId="620AE8B2" w14:textId="0FED681A" w:rsidR="00855924" w:rsidRPr="001C4939" w:rsidRDefault="00F35A8B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>
              <w:rPr>
                <w:rFonts w:asciiTheme="minorHAnsi" w:hAnsiTheme="minorHAnsi"/>
                <w:color w:val="404040" w:themeColor="text1" w:themeTint="BF"/>
                <w:szCs w:val="23"/>
              </w:rPr>
              <w:t>Physical conditions</w:t>
            </w:r>
            <w:r w:rsidR="00855924"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 </w:t>
            </w:r>
            <w:r>
              <w:rPr>
                <w:rFonts w:asciiTheme="minorHAnsi" w:hAnsiTheme="minorHAnsi"/>
                <w:color w:val="404040" w:themeColor="text1" w:themeTint="BF"/>
                <w:szCs w:val="23"/>
              </w:rPr>
              <w:t>(diabetes, heart, arthritis)</w:t>
            </w:r>
          </w:p>
        </w:tc>
        <w:tc>
          <w:tcPr>
            <w:tcW w:w="1211" w:type="dxa"/>
          </w:tcPr>
          <w:p w14:paraId="578DDEE9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43FA4C55" w14:textId="77777777" w:rsidTr="00855924">
        <w:trPr>
          <w:trHeight w:val="121"/>
        </w:trPr>
        <w:tc>
          <w:tcPr>
            <w:tcW w:w="8188" w:type="dxa"/>
          </w:tcPr>
          <w:p w14:paraId="540E7B2B" w14:textId="4996D89A" w:rsidR="00855924" w:rsidRPr="001C4939" w:rsidRDefault="00F35A8B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>
              <w:rPr>
                <w:rFonts w:asciiTheme="minorHAnsi" w:hAnsiTheme="minorHAnsi"/>
                <w:color w:val="404040" w:themeColor="text1" w:themeTint="BF"/>
                <w:szCs w:val="23"/>
              </w:rPr>
              <w:t>Physical difficulties (walking, lifting, bending)</w:t>
            </w:r>
          </w:p>
        </w:tc>
        <w:tc>
          <w:tcPr>
            <w:tcW w:w="1211" w:type="dxa"/>
          </w:tcPr>
          <w:p w14:paraId="4A97FE0E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  <w:tr w:rsidR="00855924" w:rsidRPr="001C4939" w14:paraId="12A28F66" w14:textId="77777777" w:rsidTr="00855924">
        <w:trPr>
          <w:trHeight w:val="121"/>
        </w:trPr>
        <w:tc>
          <w:tcPr>
            <w:tcW w:w="8188" w:type="dxa"/>
          </w:tcPr>
          <w:p w14:paraId="4D5E07C1" w14:textId="10481AFA" w:rsidR="00855924" w:rsidRPr="001C4939" w:rsidRDefault="00F35A8B" w:rsidP="00855924">
            <w:pPr>
              <w:pStyle w:val="Default"/>
              <w:numPr>
                <w:ilvl w:val="0"/>
                <w:numId w:val="2"/>
              </w:numPr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>
              <w:rPr>
                <w:rFonts w:asciiTheme="minorHAnsi" w:hAnsiTheme="minorHAnsi"/>
                <w:color w:val="404040" w:themeColor="text1" w:themeTint="BF"/>
                <w:szCs w:val="23"/>
              </w:rPr>
              <w:t>Any other health concerns?  Medications?</w:t>
            </w:r>
          </w:p>
        </w:tc>
        <w:tc>
          <w:tcPr>
            <w:tcW w:w="1211" w:type="dxa"/>
          </w:tcPr>
          <w:p w14:paraId="2B5C652F" w14:textId="77777777" w:rsidR="00855924" w:rsidRPr="001C4939" w:rsidRDefault="00855924" w:rsidP="00DA0F09">
            <w:pPr>
              <w:pStyle w:val="Default"/>
              <w:rPr>
                <w:rFonts w:asciiTheme="minorHAnsi" w:hAnsiTheme="minorHAnsi"/>
                <w:color w:val="404040" w:themeColor="text1" w:themeTint="BF"/>
                <w:szCs w:val="23"/>
              </w:rPr>
            </w:pPr>
            <w:r w:rsidRPr="001C4939">
              <w:rPr>
                <w:rFonts w:asciiTheme="minorHAnsi" w:hAnsiTheme="minorHAnsi"/>
                <w:color w:val="404040" w:themeColor="text1" w:themeTint="BF"/>
                <w:szCs w:val="23"/>
              </w:rPr>
              <w:t xml:space="preserve">YES / NO </w:t>
            </w:r>
          </w:p>
        </w:tc>
      </w:tr>
    </w:tbl>
    <w:p w14:paraId="0163EEEF" w14:textId="77777777" w:rsidR="00855924" w:rsidRPr="001C4939" w:rsidRDefault="00855924" w:rsidP="00855924">
      <w:pPr>
        <w:pStyle w:val="Default"/>
        <w:rPr>
          <w:rFonts w:asciiTheme="minorHAnsi" w:hAnsiTheme="minorHAnsi"/>
          <w:color w:val="404040" w:themeColor="text1" w:themeTint="BF"/>
          <w:sz w:val="28"/>
        </w:rPr>
      </w:pPr>
    </w:p>
    <w:p w14:paraId="71D2071C" w14:textId="0AE693FF" w:rsidR="00855924" w:rsidRPr="001C4939" w:rsidRDefault="00855924" w:rsidP="00855924">
      <w:pPr>
        <w:pStyle w:val="Default"/>
        <w:rPr>
          <w:rFonts w:asciiTheme="minorHAnsi" w:hAnsiTheme="minorHAnsi"/>
          <w:color w:val="404040" w:themeColor="text1" w:themeTint="BF"/>
          <w:szCs w:val="23"/>
        </w:rPr>
      </w:pPr>
      <w:r w:rsidRPr="001C4939">
        <w:rPr>
          <w:rFonts w:asciiTheme="minorHAnsi" w:hAnsiTheme="minorHAnsi"/>
          <w:color w:val="404040" w:themeColor="text1" w:themeTint="BF"/>
          <w:szCs w:val="23"/>
        </w:rPr>
        <w:t xml:space="preserve">If you have answered </w:t>
      </w:r>
      <w:r w:rsidR="00CA7B0E">
        <w:rPr>
          <w:rFonts w:asciiTheme="minorHAnsi" w:hAnsiTheme="minorHAnsi"/>
          <w:b/>
          <w:bCs/>
          <w:color w:val="404040" w:themeColor="text1" w:themeTint="BF"/>
          <w:szCs w:val="23"/>
        </w:rPr>
        <w:t>YES</w:t>
      </w:r>
      <w:r w:rsidR="00CA7B0E">
        <w:rPr>
          <w:rFonts w:asciiTheme="minorHAnsi" w:hAnsiTheme="minorHAnsi"/>
          <w:color w:val="404040" w:themeColor="text1" w:themeTint="BF"/>
          <w:szCs w:val="23"/>
        </w:rPr>
        <w:t xml:space="preserve">, please </w:t>
      </w:r>
      <w:r w:rsidRPr="001C4939">
        <w:rPr>
          <w:rFonts w:asciiTheme="minorHAnsi" w:hAnsiTheme="minorHAnsi"/>
          <w:color w:val="404040" w:themeColor="text1" w:themeTint="BF"/>
          <w:szCs w:val="23"/>
        </w:rPr>
        <w:t xml:space="preserve">supply further details below: </w:t>
      </w:r>
    </w:p>
    <w:tbl>
      <w:tblPr>
        <w:tblStyle w:val="TableGrid"/>
        <w:tblW w:w="0" w:type="auto"/>
        <w:tblBorders>
          <w:top w:val="dashed" w:sz="4" w:space="0" w:color="00B0F0"/>
          <w:left w:val="dashed" w:sz="4" w:space="0" w:color="00B0F0"/>
          <w:bottom w:val="dashed" w:sz="4" w:space="0" w:color="00B0F0"/>
          <w:right w:val="dashed" w:sz="4" w:space="0" w:color="00B0F0"/>
          <w:insideH w:val="dashed" w:sz="4" w:space="0" w:color="00B0F0"/>
          <w:insideV w:val="dashed" w:sz="4" w:space="0" w:color="00B0F0"/>
        </w:tblBorders>
        <w:tblLook w:val="04A0" w:firstRow="1" w:lastRow="0" w:firstColumn="1" w:lastColumn="0" w:noHBand="0" w:noVBand="1"/>
      </w:tblPr>
      <w:tblGrid>
        <w:gridCol w:w="9010"/>
      </w:tblGrid>
      <w:tr w:rsidR="00CA7B0E" w14:paraId="51F4B85C" w14:textId="77777777" w:rsidTr="00CA7B0E">
        <w:tc>
          <w:tcPr>
            <w:tcW w:w="9010" w:type="dxa"/>
          </w:tcPr>
          <w:p w14:paraId="35B80049" w14:textId="77777777" w:rsidR="00CA7B0E" w:rsidRDefault="00CA7B0E" w:rsidP="00047C6A">
            <w:pPr>
              <w:rPr>
                <w:rFonts w:asciiTheme="minorHAnsi" w:hAnsiTheme="minorHAnsi" w:cs="Arial"/>
                <w:b/>
                <w:color w:val="595959" w:themeColor="text1" w:themeTint="A6"/>
              </w:rPr>
            </w:pPr>
          </w:p>
          <w:p w14:paraId="5158ABFD" w14:textId="77777777" w:rsidR="00CA7B0E" w:rsidRDefault="00CA7B0E" w:rsidP="00047C6A">
            <w:pPr>
              <w:rPr>
                <w:rFonts w:asciiTheme="minorHAnsi" w:hAnsiTheme="minorHAnsi" w:cs="Arial"/>
                <w:b/>
                <w:color w:val="595959" w:themeColor="text1" w:themeTint="A6"/>
              </w:rPr>
            </w:pPr>
          </w:p>
          <w:p w14:paraId="3D251072" w14:textId="5A5AF022" w:rsidR="00CA7B0E" w:rsidRDefault="00CA7B0E" w:rsidP="00047C6A">
            <w:pPr>
              <w:rPr>
                <w:rFonts w:asciiTheme="minorHAnsi" w:hAnsiTheme="minorHAnsi" w:cs="Arial"/>
                <w:b/>
                <w:color w:val="595959" w:themeColor="text1" w:themeTint="A6"/>
              </w:rPr>
            </w:pPr>
          </w:p>
        </w:tc>
      </w:tr>
    </w:tbl>
    <w:p w14:paraId="3D95823D" w14:textId="77777777" w:rsidR="00AC74B8" w:rsidRDefault="00AC74B8" w:rsidP="00047C6A">
      <w:pPr>
        <w:rPr>
          <w:rFonts w:asciiTheme="minorHAnsi" w:hAnsiTheme="minorHAnsi" w:cs="Arial"/>
          <w:b/>
          <w:color w:val="595959" w:themeColor="text1" w:themeTint="A6"/>
        </w:rPr>
      </w:pPr>
    </w:p>
    <w:p w14:paraId="2DB5F444" w14:textId="768DEBA1" w:rsidR="00047C6A" w:rsidRPr="006A2ECC" w:rsidRDefault="00047C6A" w:rsidP="00047C6A">
      <w:pPr>
        <w:rPr>
          <w:rFonts w:asciiTheme="minorHAnsi" w:hAnsiTheme="minorHAnsi" w:cs="Arial"/>
          <w:b/>
          <w:color w:val="595959" w:themeColor="text1" w:themeTint="A6"/>
        </w:rPr>
      </w:pPr>
      <w:r w:rsidRPr="006A2ECC">
        <w:rPr>
          <w:rFonts w:asciiTheme="minorHAnsi" w:hAnsiTheme="minorHAnsi" w:cs="Arial"/>
          <w:b/>
          <w:color w:val="595959" w:themeColor="text1" w:themeTint="A6"/>
        </w:rPr>
        <w:t>Declaration</w:t>
      </w:r>
    </w:p>
    <w:p w14:paraId="3868943E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  <w:r w:rsidRPr="006A2ECC">
        <w:rPr>
          <w:rFonts w:asciiTheme="minorHAnsi" w:hAnsiTheme="minorHAnsi" w:cs="Arial"/>
          <w:color w:val="595959" w:themeColor="text1" w:themeTint="A6"/>
        </w:rPr>
        <w:t>I declare that the information I have given is true to the best of my knowledge and I give my consent to this information being used to determine my suitability for volunteering.</w:t>
      </w:r>
    </w:p>
    <w:p w14:paraId="1F0BE990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  <w:r w:rsidRPr="006A2ECC">
        <w:rPr>
          <w:rFonts w:asciiTheme="minorHAnsi" w:hAnsiTheme="minorHAnsi" w:cs="Arial"/>
          <w:color w:val="595959" w:themeColor="text1" w:themeTint="A6"/>
        </w:rPr>
        <w:t>If I do volunteer with the organisation the information is later discovered to be incorrect, I understand that the volunteering can be terminated.</w:t>
      </w:r>
    </w:p>
    <w:p w14:paraId="270C0764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</w:p>
    <w:tbl>
      <w:tblPr>
        <w:tblStyle w:val="TableGrid1"/>
        <w:tblW w:w="0" w:type="auto"/>
        <w:tblBorders>
          <w:top w:val="dashSmallGap" w:sz="4" w:space="0" w:color="20CBD4"/>
          <w:left w:val="dashSmallGap" w:sz="4" w:space="0" w:color="20CBD4"/>
          <w:bottom w:val="dashSmallGap" w:sz="4" w:space="0" w:color="20CBD4"/>
          <w:right w:val="dashSmallGap" w:sz="4" w:space="0" w:color="20CBD4"/>
          <w:insideH w:val="dashSmallGap" w:sz="4" w:space="0" w:color="20CBD4"/>
          <w:insideV w:val="dashSmallGap" w:sz="4" w:space="0" w:color="20CBD4"/>
        </w:tblBorders>
        <w:tblLook w:val="04A0" w:firstRow="1" w:lastRow="0" w:firstColumn="1" w:lastColumn="0" w:noHBand="0" w:noVBand="1"/>
      </w:tblPr>
      <w:tblGrid>
        <w:gridCol w:w="1376"/>
        <w:gridCol w:w="3136"/>
        <w:gridCol w:w="1006"/>
        <w:gridCol w:w="3492"/>
      </w:tblGrid>
      <w:tr w:rsidR="006A2ECC" w:rsidRPr="006A2ECC" w14:paraId="5719BEE1" w14:textId="77777777" w:rsidTr="006A2ECC">
        <w:tc>
          <w:tcPr>
            <w:tcW w:w="1384" w:type="dxa"/>
          </w:tcPr>
          <w:p w14:paraId="13844526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Signature</w:t>
            </w:r>
          </w:p>
        </w:tc>
        <w:tc>
          <w:tcPr>
            <w:tcW w:w="3236" w:type="dxa"/>
          </w:tcPr>
          <w:p w14:paraId="545D70A9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  <w:p w14:paraId="1FB7E388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  <w:tc>
          <w:tcPr>
            <w:tcW w:w="1017" w:type="dxa"/>
          </w:tcPr>
          <w:p w14:paraId="6CA08D9A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  <w:r w:rsidRPr="006A2ECC">
              <w:rPr>
                <w:rFonts w:asciiTheme="minorHAnsi" w:hAnsiTheme="minorHAnsi" w:cs="Arial"/>
                <w:color w:val="595959" w:themeColor="text1" w:themeTint="A6"/>
              </w:rPr>
              <w:t>Date</w:t>
            </w:r>
          </w:p>
        </w:tc>
        <w:tc>
          <w:tcPr>
            <w:tcW w:w="3605" w:type="dxa"/>
          </w:tcPr>
          <w:p w14:paraId="66654BCC" w14:textId="77777777" w:rsidR="00047C6A" w:rsidRPr="006A2ECC" w:rsidRDefault="00047C6A" w:rsidP="00B508AD">
            <w:pPr>
              <w:rPr>
                <w:rFonts w:asciiTheme="minorHAnsi" w:hAnsiTheme="minorHAnsi" w:cs="Arial"/>
                <w:color w:val="595959" w:themeColor="text1" w:themeTint="A6"/>
              </w:rPr>
            </w:pPr>
          </w:p>
        </w:tc>
      </w:tr>
    </w:tbl>
    <w:p w14:paraId="11BC9B8D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</w:p>
    <w:p w14:paraId="0BA83396" w14:textId="77777777" w:rsidR="00047C6A" w:rsidRPr="006A2ECC" w:rsidRDefault="00047C6A" w:rsidP="00047C6A">
      <w:pPr>
        <w:rPr>
          <w:rFonts w:asciiTheme="minorHAnsi" w:hAnsiTheme="minorHAnsi" w:cs="Arial"/>
          <w:color w:val="595959" w:themeColor="text1" w:themeTint="A6"/>
        </w:rPr>
      </w:pPr>
    </w:p>
    <w:p w14:paraId="4ECFC048" w14:textId="77777777" w:rsidR="00047C6A" w:rsidRPr="003A7CD9" w:rsidRDefault="00047C6A" w:rsidP="006735BE">
      <w:pPr>
        <w:rPr>
          <w:rFonts w:asciiTheme="minorHAnsi" w:hAnsiTheme="minorHAnsi"/>
          <w:b/>
          <w:color w:val="595959" w:themeColor="text1" w:themeTint="A6"/>
          <w:sz w:val="22"/>
        </w:rPr>
      </w:pPr>
      <w:r w:rsidRPr="003A7CD9">
        <w:rPr>
          <w:rFonts w:asciiTheme="minorHAnsi" w:hAnsiTheme="minorHAnsi"/>
          <w:b/>
          <w:color w:val="595959" w:themeColor="text1" w:themeTint="A6"/>
          <w:sz w:val="22"/>
        </w:rPr>
        <w:t>DATA PROTECTION</w:t>
      </w:r>
    </w:p>
    <w:p w14:paraId="13106C3E" w14:textId="77777777" w:rsidR="00047C6A" w:rsidRPr="003A7CD9" w:rsidRDefault="00047C6A" w:rsidP="006735BE">
      <w:pPr>
        <w:rPr>
          <w:rFonts w:asciiTheme="minorHAnsi" w:hAnsiTheme="minorHAnsi"/>
          <w:color w:val="595959" w:themeColor="text1" w:themeTint="A6"/>
          <w:sz w:val="22"/>
        </w:rPr>
      </w:pPr>
    </w:p>
    <w:p w14:paraId="78153114" w14:textId="19F4CF56" w:rsidR="00047C6A" w:rsidRPr="003A7CD9" w:rsidRDefault="00047C6A" w:rsidP="006735BE">
      <w:pPr>
        <w:rPr>
          <w:rFonts w:asciiTheme="minorHAnsi" w:hAnsiTheme="minorHAnsi" w:cs="GillSans-Light"/>
          <w:color w:val="595959" w:themeColor="text1" w:themeTint="A6"/>
          <w:sz w:val="22"/>
        </w:rPr>
      </w:pP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There is a legitimate interest f</w:t>
      </w:r>
      <w:r w:rsidR="00A0740D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or the Data Controller, </w:t>
      </w:r>
      <w:r w:rsidR="00095A3A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Beyond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Housing, 14 Ennis Square,</w:t>
      </w:r>
    </w:p>
    <w:p w14:paraId="1701373D" w14:textId="0C6928B6" w:rsidR="00047C6A" w:rsidRPr="003A7CD9" w:rsidRDefault="00047C6A" w:rsidP="006735BE">
      <w:pPr>
        <w:rPr>
          <w:rFonts w:asciiTheme="minorHAnsi" w:hAnsiTheme="minorHAnsi" w:cs="GillSans-Light"/>
          <w:color w:val="595959" w:themeColor="text1" w:themeTint="A6"/>
          <w:sz w:val="22"/>
        </w:rPr>
      </w:pP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Dormanstown, Redcar, TS10 5JR to collate the personal details (name and signature) noted on this form. These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are collected to verify your interest in becoming a </w:t>
      </w:r>
      <w:r w:rsidR="00855924" w:rsidRPr="003A7CD9">
        <w:rPr>
          <w:rFonts w:asciiTheme="minorHAnsi" w:hAnsiTheme="minorHAnsi" w:cs="GillSans-Light"/>
          <w:color w:val="595959" w:themeColor="text1" w:themeTint="A6"/>
          <w:sz w:val="22"/>
        </w:rPr>
        <w:t>volunteer. I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d</w:t>
      </w:r>
      <w:r w:rsidR="00A0740D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o not </w:t>
      </w:r>
      <w:r w:rsidR="00A0740D" w:rsidRPr="003A7CD9">
        <w:rPr>
          <w:rFonts w:asciiTheme="minorHAnsi" w:hAnsiTheme="minorHAnsi" w:cs="GillSans-Light"/>
          <w:color w:val="595959" w:themeColor="text1" w:themeTint="A6"/>
          <w:sz w:val="22"/>
        </w:rPr>
        <w:lastRenderedPageBreak/>
        <w:t>consent to Beyond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Housing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using my details for direct marketing purposes or, other than to assess the suitability of my application, for my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personal data to be shared with any other third parties or agencies. By signing the form, you are accepting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these terms and conditions. The information is held for the length of time you volunteer for and is then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disposed </w:t>
      </w:r>
      <w:r w:rsidR="00855924" w:rsidRPr="003A7CD9">
        <w:rPr>
          <w:rFonts w:asciiTheme="minorHAnsi" w:hAnsiTheme="minorHAnsi" w:cs="GillSans-Light"/>
          <w:color w:val="595959" w:themeColor="text1" w:themeTint="A6"/>
          <w:sz w:val="22"/>
        </w:rPr>
        <w:t>of. You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have a right to request access to, rectification or erasure of, restriction of processing of, to</w:t>
      </w:r>
    </w:p>
    <w:p w14:paraId="6E0A23B4" w14:textId="10A267D0" w:rsidR="002C33DD" w:rsidRPr="003A7CD9" w:rsidRDefault="00047C6A">
      <w:pPr>
        <w:rPr>
          <w:sz w:val="22"/>
        </w:rPr>
      </w:pPr>
      <w:proofErr w:type="gramStart"/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object</w:t>
      </w:r>
      <w:proofErr w:type="gramEnd"/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to processing of your personal data by us and to submit a data porta</w:t>
      </w:r>
      <w:r w:rsidR="00075B82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bility request by contacting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on telephone </w:t>
      </w:r>
      <w:r w:rsidRPr="003A7CD9">
        <w:rPr>
          <w:rFonts w:asciiTheme="minorHAnsi" w:hAnsiTheme="minorHAnsi" w:cs="GillSans-SemiBold"/>
          <w:b/>
          <w:bCs/>
          <w:color w:val="595959" w:themeColor="text1" w:themeTint="A6"/>
          <w:sz w:val="22"/>
        </w:rPr>
        <w:t>01642 836089</w:t>
      </w:r>
      <w:r w:rsidRPr="003A7CD9">
        <w:rPr>
          <w:rFonts w:asciiTheme="minorHAnsi" w:hAnsiTheme="minorHAnsi" w:cs="GillSans-SemiBold"/>
          <w:bCs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or</w:t>
      </w:r>
      <w:r w:rsidR="00075B82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="006735BE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email </w:t>
      </w:r>
      <w:r w:rsidR="006735BE" w:rsidRPr="003A7CD9">
        <w:rPr>
          <w:rFonts w:asciiTheme="minorHAnsi" w:hAnsiTheme="minorHAnsi" w:cs="GillSans-Light"/>
          <w:b/>
          <w:color w:val="595959" w:themeColor="text1" w:themeTint="A6"/>
          <w:sz w:val="22"/>
        </w:rPr>
        <w:t>B</w:t>
      </w:r>
      <w:r w:rsidRPr="003A7CD9">
        <w:rPr>
          <w:rFonts w:asciiTheme="minorHAnsi" w:hAnsiTheme="minorHAnsi" w:cs="GillSans-SemiBold"/>
          <w:b/>
          <w:bCs/>
          <w:color w:val="595959" w:themeColor="text1" w:themeTint="A6"/>
          <w:sz w:val="22"/>
        </w:rPr>
        <w:t>usine</w:t>
      </w:r>
      <w:r w:rsidR="003A7CD9" w:rsidRPr="003A7CD9">
        <w:rPr>
          <w:rFonts w:asciiTheme="minorHAnsi" w:hAnsiTheme="minorHAnsi" w:cs="GillSans-SemiBold"/>
          <w:b/>
          <w:bCs/>
          <w:color w:val="595959" w:themeColor="text1" w:themeTint="A6"/>
          <w:sz w:val="22"/>
        </w:rPr>
        <w:t>ss.intell</w:t>
      </w:r>
      <w:r w:rsidR="00A0740D" w:rsidRPr="003A7CD9">
        <w:rPr>
          <w:rFonts w:asciiTheme="minorHAnsi" w:hAnsiTheme="minorHAnsi" w:cs="GillSans-SemiBold"/>
          <w:b/>
          <w:bCs/>
          <w:color w:val="595959" w:themeColor="text1" w:themeTint="A6"/>
          <w:sz w:val="22"/>
        </w:rPr>
        <w:t>igence@beyondhousing.co.uk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. If you believe that your per</w:t>
      </w:r>
      <w:r w:rsidR="00A0740D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sonal data is being processed in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any manner which is incompatible with the information provided in this privacy statement, you have a right to</w:t>
      </w:r>
      <w:r w:rsidR="00A0740D" w:rsidRPr="003A7CD9">
        <w:rPr>
          <w:rFonts w:asciiTheme="minorHAnsi" w:hAnsiTheme="minorHAnsi" w:cs="GillSans-Light"/>
          <w:color w:val="595959" w:themeColor="text1" w:themeTint="A6"/>
          <w:sz w:val="22"/>
        </w:rPr>
        <w:t xml:space="preserve"> </w:t>
      </w:r>
      <w:r w:rsidRPr="003A7CD9">
        <w:rPr>
          <w:rFonts w:asciiTheme="minorHAnsi" w:hAnsiTheme="minorHAnsi" w:cs="GillSans-Light"/>
          <w:color w:val="595959" w:themeColor="text1" w:themeTint="A6"/>
          <w:sz w:val="22"/>
        </w:rPr>
        <w:t>lodge a complaint with the UK Information Commissioner’s Office.</w:t>
      </w:r>
    </w:p>
    <w:sectPr w:rsidR="002C33DD" w:rsidRPr="003A7CD9" w:rsidSect="001501C7">
      <w:type w:val="continuous"/>
      <w:pgSz w:w="11900" w:h="16840"/>
      <w:pgMar w:top="1440" w:right="1440" w:bottom="1440" w:left="1440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1351C" w14:textId="77777777" w:rsidR="006A2ECC" w:rsidRDefault="006A2ECC" w:rsidP="00CB226F">
      <w:r>
        <w:separator/>
      </w:r>
    </w:p>
  </w:endnote>
  <w:endnote w:type="continuationSeparator" w:id="0">
    <w:p w14:paraId="14DA888F" w14:textId="77777777" w:rsidR="006A2ECC" w:rsidRDefault="006A2ECC" w:rsidP="00CB2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illSans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illSans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2F99C" w14:textId="023211CB" w:rsidR="006A2ECC" w:rsidRPr="00F00C92" w:rsidRDefault="006A2ECC" w:rsidP="00F00C92">
    <w:pPr>
      <w:pStyle w:val="Footer"/>
      <w:ind w:right="-761"/>
      <w:jc w:val="right"/>
      <w:rPr>
        <w:rFonts w:ascii="Calibri Bold" w:hAnsi="Calibri Bold"/>
        <w:color w:val="FFFFFF"/>
        <w:sz w:val="28"/>
        <w:szCs w:val="28"/>
      </w:rPr>
    </w:pPr>
    <w:r>
      <w:rPr>
        <w:b/>
        <w:noProof/>
        <w:lang w:eastAsia="en-GB"/>
      </w:rPr>
      <w:drawing>
        <wp:anchor distT="0" distB="0" distL="114300" distR="114300" simplePos="0" relativeHeight="251680768" behindDoc="1" locked="0" layoutInCell="1" allowOverlap="1" wp14:anchorId="4EC1D0C1" wp14:editId="5AB51015">
          <wp:simplePos x="0" y="0"/>
          <wp:positionH relativeFrom="column">
            <wp:posOffset>5499100</wp:posOffset>
          </wp:positionH>
          <wp:positionV relativeFrom="paragraph">
            <wp:posOffset>-373380</wp:posOffset>
          </wp:positionV>
          <wp:extent cx="1152000" cy="122625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RGB_Artboard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000" cy="122625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lang w:eastAsia="en-GB"/>
      </w:rPr>
      <w:drawing>
        <wp:anchor distT="0" distB="0" distL="114300" distR="114300" simplePos="0" relativeHeight="251679744" behindDoc="1" locked="0" layoutInCell="1" allowOverlap="1" wp14:anchorId="793519BD" wp14:editId="7401972C">
          <wp:simplePos x="0" y="0"/>
          <wp:positionH relativeFrom="column">
            <wp:posOffset>-762000</wp:posOffset>
          </wp:positionH>
          <wp:positionV relativeFrom="paragraph">
            <wp:posOffset>-443230</wp:posOffset>
          </wp:positionV>
          <wp:extent cx="935990" cy="1129030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RGB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1129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C92">
      <w:rPr>
        <w:rFonts w:ascii="Calibri Bold" w:hAnsi="Calibri Bold"/>
        <w:color w:val="FFFFFF"/>
        <w:sz w:val="28"/>
        <w:szCs w:val="28"/>
      </w:rPr>
      <w:fldChar w:fldCharType="begin"/>
    </w:r>
    <w:r w:rsidRPr="00F00C92">
      <w:rPr>
        <w:rFonts w:ascii="Calibri Bold" w:hAnsi="Calibri Bold"/>
        <w:color w:val="FFFFFF"/>
        <w:sz w:val="28"/>
        <w:szCs w:val="28"/>
      </w:rPr>
      <w:instrText xml:space="preserve"> PAGE   \* MERGEFORMAT </w:instrText>
    </w:r>
    <w:r w:rsidRPr="00F00C92">
      <w:rPr>
        <w:rFonts w:ascii="Calibri Bold" w:hAnsi="Calibri Bold"/>
        <w:color w:val="FFFFFF"/>
        <w:sz w:val="28"/>
        <w:szCs w:val="28"/>
      </w:rPr>
      <w:fldChar w:fldCharType="separate"/>
    </w:r>
    <w:r w:rsidR="0026196E">
      <w:rPr>
        <w:rFonts w:ascii="Calibri Bold" w:hAnsi="Calibri Bold"/>
        <w:noProof/>
        <w:color w:val="FFFFFF"/>
        <w:sz w:val="28"/>
        <w:szCs w:val="28"/>
      </w:rPr>
      <w:t>3</w:t>
    </w:r>
    <w:r w:rsidRPr="00F00C92">
      <w:rPr>
        <w:rFonts w:ascii="Calibri Bold" w:hAnsi="Calibri Bold"/>
        <w:noProof/>
        <w:color w:val="FFFFFF"/>
        <w:sz w:val="28"/>
        <w:szCs w:val="28"/>
      </w:rPr>
      <w:fldChar w:fldCharType="end"/>
    </w:r>
  </w:p>
  <w:p w14:paraId="2EAE8015" w14:textId="3750004D" w:rsidR="006A2ECC" w:rsidRPr="00C6594F" w:rsidRDefault="006A2ECC" w:rsidP="00F00C92">
    <w:pPr>
      <w:pStyle w:val="Footer"/>
      <w:tabs>
        <w:tab w:val="clear" w:pos="4320"/>
        <w:tab w:val="clear" w:pos="8640"/>
        <w:tab w:val="right" w:pos="9020"/>
      </w:tabs>
      <w:rPr>
        <w:b/>
      </w:rPr>
    </w:pPr>
    <w:r>
      <w:rPr>
        <w:noProof/>
        <w:lang w:eastAsia="en-GB"/>
      </w:rPr>
      <w:drawing>
        <wp:anchor distT="0" distB="0" distL="114300" distR="114300" simplePos="0" relativeHeight="251674624" behindDoc="1" locked="0" layoutInCell="1" allowOverlap="1" wp14:anchorId="75E94434" wp14:editId="10EA8517">
          <wp:simplePos x="0" y="0"/>
          <wp:positionH relativeFrom="column">
            <wp:posOffset>9105900</wp:posOffset>
          </wp:positionH>
          <wp:positionV relativeFrom="paragraph">
            <wp:posOffset>-3260725</wp:posOffset>
          </wp:positionV>
          <wp:extent cx="1132234" cy="1204595"/>
          <wp:effectExtent l="0" t="0" r="1079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Artboard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34" cy="1204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5203A7B3" wp14:editId="0CAA1558">
          <wp:simplePos x="0" y="0"/>
          <wp:positionH relativeFrom="column">
            <wp:posOffset>8648700</wp:posOffset>
          </wp:positionH>
          <wp:positionV relativeFrom="paragraph">
            <wp:posOffset>-3717925</wp:posOffset>
          </wp:positionV>
          <wp:extent cx="1132234" cy="1204595"/>
          <wp:effectExtent l="0" t="0" r="1079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Artboard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34" cy="1204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ab/>
    </w:r>
    <w:r>
      <w:rPr>
        <w:noProof/>
        <w:lang w:eastAsia="en-GB"/>
      </w:rPr>
      <w:drawing>
        <wp:anchor distT="0" distB="0" distL="114300" distR="114300" simplePos="0" relativeHeight="251672576" behindDoc="1" locked="0" layoutInCell="1" allowOverlap="1" wp14:anchorId="16DA0925" wp14:editId="459D9932">
          <wp:simplePos x="0" y="0"/>
          <wp:positionH relativeFrom="column">
            <wp:posOffset>8953500</wp:posOffset>
          </wp:positionH>
          <wp:positionV relativeFrom="paragraph">
            <wp:posOffset>-3413125</wp:posOffset>
          </wp:positionV>
          <wp:extent cx="1132234" cy="1204595"/>
          <wp:effectExtent l="0" t="0" r="10795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Artboard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34" cy="1204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0ED4E0F0" wp14:editId="17C601E6">
          <wp:simplePos x="0" y="0"/>
          <wp:positionH relativeFrom="column">
            <wp:posOffset>8801100</wp:posOffset>
          </wp:positionH>
          <wp:positionV relativeFrom="paragraph">
            <wp:posOffset>-3565525</wp:posOffset>
          </wp:positionV>
          <wp:extent cx="1132234" cy="1204595"/>
          <wp:effectExtent l="0" t="0" r="1079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Artboard 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234" cy="12045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AC513" w14:textId="3E4E8DEC" w:rsidR="006A2ECC" w:rsidRDefault="006A2ECC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8720" behindDoc="1" locked="0" layoutInCell="1" allowOverlap="1" wp14:anchorId="28941BEB" wp14:editId="439CF9CC">
          <wp:simplePos x="0" y="0"/>
          <wp:positionH relativeFrom="column">
            <wp:posOffset>-889000</wp:posOffset>
          </wp:positionH>
          <wp:positionV relativeFrom="paragraph">
            <wp:posOffset>-425450</wp:posOffset>
          </wp:positionV>
          <wp:extent cx="7560000" cy="1066949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Word_Doc_Shapes_RGB_Artboard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694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8B145" w14:textId="77777777" w:rsidR="006A2ECC" w:rsidRDefault="006A2ECC" w:rsidP="00CB226F">
      <w:r>
        <w:separator/>
      </w:r>
    </w:p>
  </w:footnote>
  <w:footnote w:type="continuationSeparator" w:id="0">
    <w:p w14:paraId="26E9253C" w14:textId="77777777" w:rsidR="006A2ECC" w:rsidRDefault="006A2ECC" w:rsidP="00CB22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49217" w14:textId="77777777" w:rsidR="006A2ECC" w:rsidRDefault="006A2ECC" w:rsidP="00CB226F">
    <w:pPr>
      <w:pStyle w:val="Header"/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313CF0" w14:textId="757CD130" w:rsidR="006A2ECC" w:rsidRDefault="006A2E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7696" behindDoc="1" locked="0" layoutInCell="1" allowOverlap="1" wp14:anchorId="0065F73E" wp14:editId="78EE8837">
          <wp:simplePos x="0" y="0"/>
          <wp:positionH relativeFrom="column">
            <wp:posOffset>-571500</wp:posOffset>
          </wp:positionH>
          <wp:positionV relativeFrom="paragraph">
            <wp:posOffset>292100</wp:posOffset>
          </wp:positionV>
          <wp:extent cx="1620000" cy="610284"/>
          <wp:effectExtent l="0" t="0" r="571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0430_Beyond_Housing_Logo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102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CC092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FA0FF3"/>
    <w:multiLevelType w:val="hybridMultilevel"/>
    <w:tmpl w:val="C44C1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EmqUKVHCvmhfpO4BMursB2Eg00Q=" w:salt="EYwbjcFMSnbi/ZXN+kXnvw==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72"/>
    <w:rsid w:val="00026F72"/>
    <w:rsid w:val="00037D6F"/>
    <w:rsid w:val="00047C6A"/>
    <w:rsid w:val="0006289F"/>
    <w:rsid w:val="00075B82"/>
    <w:rsid w:val="00091CF4"/>
    <w:rsid w:val="00095A3A"/>
    <w:rsid w:val="000A32D5"/>
    <w:rsid w:val="001501C7"/>
    <w:rsid w:val="001676A7"/>
    <w:rsid w:val="00191766"/>
    <w:rsid w:val="001C4939"/>
    <w:rsid w:val="00203CAE"/>
    <w:rsid w:val="002375A8"/>
    <w:rsid w:val="002509EF"/>
    <w:rsid w:val="0026196E"/>
    <w:rsid w:val="00263BDB"/>
    <w:rsid w:val="002A7973"/>
    <w:rsid w:val="002C33DD"/>
    <w:rsid w:val="002C3C2E"/>
    <w:rsid w:val="003110EC"/>
    <w:rsid w:val="00330B8C"/>
    <w:rsid w:val="003722C3"/>
    <w:rsid w:val="003A5136"/>
    <w:rsid w:val="003A615E"/>
    <w:rsid w:val="003A7CD9"/>
    <w:rsid w:val="003B676B"/>
    <w:rsid w:val="004022FD"/>
    <w:rsid w:val="00410571"/>
    <w:rsid w:val="00434F31"/>
    <w:rsid w:val="00481BF3"/>
    <w:rsid w:val="00495CF8"/>
    <w:rsid w:val="004C3528"/>
    <w:rsid w:val="005A33EA"/>
    <w:rsid w:val="00606EE9"/>
    <w:rsid w:val="00616525"/>
    <w:rsid w:val="006735BE"/>
    <w:rsid w:val="006A2ECC"/>
    <w:rsid w:val="006B0D0F"/>
    <w:rsid w:val="006F13B6"/>
    <w:rsid w:val="00774C59"/>
    <w:rsid w:val="0077620D"/>
    <w:rsid w:val="00785933"/>
    <w:rsid w:val="00855924"/>
    <w:rsid w:val="00856B03"/>
    <w:rsid w:val="00880C2F"/>
    <w:rsid w:val="008C016F"/>
    <w:rsid w:val="009216BE"/>
    <w:rsid w:val="00990BE5"/>
    <w:rsid w:val="0099177E"/>
    <w:rsid w:val="00995841"/>
    <w:rsid w:val="009D4752"/>
    <w:rsid w:val="009D4EB8"/>
    <w:rsid w:val="009F04A8"/>
    <w:rsid w:val="009F2D63"/>
    <w:rsid w:val="00A0740D"/>
    <w:rsid w:val="00A20FF2"/>
    <w:rsid w:val="00AA1BD5"/>
    <w:rsid w:val="00AB5A8A"/>
    <w:rsid w:val="00AC74B8"/>
    <w:rsid w:val="00B00FC3"/>
    <w:rsid w:val="00B41B66"/>
    <w:rsid w:val="00B508AD"/>
    <w:rsid w:val="00BB1166"/>
    <w:rsid w:val="00BD2073"/>
    <w:rsid w:val="00BE4FDE"/>
    <w:rsid w:val="00C22630"/>
    <w:rsid w:val="00C6594F"/>
    <w:rsid w:val="00C87611"/>
    <w:rsid w:val="00CA140B"/>
    <w:rsid w:val="00CA7B0E"/>
    <w:rsid w:val="00CB18A4"/>
    <w:rsid w:val="00CB226F"/>
    <w:rsid w:val="00CE01F6"/>
    <w:rsid w:val="00D11DD9"/>
    <w:rsid w:val="00D20BDF"/>
    <w:rsid w:val="00DB7A94"/>
    <w:rsid w:val="00DF2A98"/>
    <w:rsid w:val="00E36C74"/>
    <w:rsid w:val="00E41D22"/>
    <w:rsid w:val="00E60594"/>
    <w:rsid w:val="00EB2ED2"/>
    <w:rsid w:val="00F00C92"/>
    <w:rsid w:val="00F35A8B"/>
    <w:rsid w:val="00FC79D0"/>
    <w:rsid w:val="00FD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."/>
  <w:listSeparator w:val=","/>
  <w14:docId w14:val="450B761F"/>
  <w15:docId w15:val="{793FCE96-6B7E-48FC-ABF5-98E673497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7A94"/>
    <w:rPr>
      <w:rFonts w:ascii="Arial" w:hAnsi="Arial"/>
      <w:sz w:val="24"/>
      <w:szCs w:val="24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DB7A94"/>
    <w:pPr>
      <w:keepNext/>
      <w:keepLines/>
      <w:outlineLvl w:val="0"/>
    </w:pPr>
    <w:rPr>
      <w:rFonts w:ascii="Arial" w:eastAsia="MS Gothic" w:hAnsi="Arial"/>
      <w:b/>
      <w:bCs/>
      <w:color w:val="5D87A1"/>
      <w:sz w:val="36"/>
      <w:szCs w:val="28"/>
      <w:lang w:eastAsia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B7A94"/>
    <w:pPr>
      <w:outlineLvl w:val="1"/>
    </w:pPr>
    <w:rPr>
      <w:b w:val="0"/>
      <w:bCs w:val="0"/>
      <w:color w:val="00274C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B7A94"/>
    <w:pPr>
      <w:keepNext/>
      <w:keepLines/>
      <w:spacing w:before="200"/>
      <w:outlineLvl w:val="2"/>
    </w:pPr>
    <w:rPr>
      <w:rFonts w:ascii="Calibri" w:eastAsia="MS Gothic" w:hAnsi="Calibri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22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226F"/>
  </w:style>
  <w:style w:type="paragraph" w:styleId="Footer">
    <w:name w:val="footer"/>
    <w:basedOn w:val="Normal"/>
    <w:link w:val="FooterChar"/>
    <w:uiPriority w:val="99"/>
    <w:unhideWhenUsed/>
    <w:rsid w:val="00CB22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226F"/>
  </w:style>
  <w:style w:type="paragraph" w:styleId="BalloonText">
    <w:name w:val="Balloon Text"/>
    <w:basedOn w:val="Normal"/>
    <w:link w:val="BalloonTextChar"/>
    <w:uiPriority w:val="99"/>
    <w:semiHidden/>
    <w:unhideWhenUsed/>
    <w:rsid w:val="00CB226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B226F"/>
    <w:rPr>
      <w:rFonts w:ascii="Lucida Grande" w:hAnsi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DB7A94"/>
    <w:rPr>
      <w:rFonts w:ascii="Arial" w:eastAsia="MS Gothic" w:hAnsi="Arial" w:cs="Times New Roman"/>
      <w:b/>
      <w:bCs/>
      <w:color w:val="5D87A1"/>
      <w:sz w:val="36"/>
      <w:szCs w:val="28"/>
    </w:rPr>
  </w:style>
  <w:style w:type="character" w:customStyle="1" w:styleId="Heading2Char">
    <w:name w:val="Heading 2 Char"/>
    <w:link w:val="Heading2"/>
    <w:uiPriority w:val="9"/>
    <w:rsid w:val="00DB7A94"/>
    <w:rPr>
      <w:rFonts w:ascii="Arial" w:eastAsia="MS Gothic" w:hAnsi="Arial" w:cs="Times New Roman"/>
      <w:color w:val="00274C"/>
      <w:sz w:val="32"/>
      <w:szCs w:val="26"/>
    </w:rPr>
  </w:style>
  <w:style w:type="character" w:customStyle="1" w:styleId="Heading3Char">
    <w:name w:val="Heading 3 Char"/>
    <w:link w:val="Heading3"/>
    <w:uiPriority w:val="9"/>
    <w:rsid w:val="00DB7A94"/>
    <w:rPr>
      <w:rFonts w:ascii="Calibri" w:eastAsia="MS Gothic" w:hAnsi="Calibri" w:cs="Times New Roman"/>
      <w:b/>
      <w:bCs/>
      <w:color w:val="4F81BD"/>
    </w:rPr>
  </w:style>
  <w:style w:type="table" w:customStyle="1" w:styleId="TableGrid1">
    <w:name w:val="Table Grid1"/>
    <w:basedOn w:val="TableNormal"/>
    <w:next w:val="TableGrid"/>
    <w:uiPriority w:val="59"/>
    <w:rsid w:val="00047C6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7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165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1652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55924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GridTable1Light-Accent5">
    <w:name w:val="Grid Table 1 Light Accent 5"/>
    <w:basedOn w:val="TableNormal"/>
    <w:uiPriority w:val="46"/>
    <w:rsid w:val="00E60594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nna_bill\Downloads\A4%20Blank%20Word%20Doc%20(6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C4DE593-16D6-4850-A825-FF0F24B3F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Blank Word Doc (6)</Template>
  <TotalTime>47</TotalTime>
  <Pages>3</Pages>
  <Words>656</Words>
  <Characters>3741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Press Ahead Creative</Company>
  <LinksUpToDate>false</LinksUpToDate>
  <CharactersWithSpaces>4389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Daniels</dc:creator>
  <cp:lastModifiedBy>Lucy Farquharson</cp:lastModifiedBy>
  <cp:revision>4</cp:revision>
  <cp:lastPrinted>2018-10-18T08:08:00Z</cp:lastPrinted>
  <dcterms:created xsi:type="dcterms:W3CDTF">2020-09-24T11:27:00Z</dcterms:created>
  <dcterms:modified xsi:type="dcterms:W3CDTF">2020-09-24T12:43:00Z</dcterms:modified>
</cp:coreProperties>
</file>